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C7297" w14:textId="77777777" w:rsidR="00742E4C" w:rsidRPr="007A469C" w:rsidRDefault="005215D2" w:rsidP="002A545D">
      <w:pPr>
        <w:pStyle w:val="berschrift1"/>
        <w:tabs>
          <w:tab w:val="left" w:pos="6030"/>
        </w:tabs>
        <w:rPr>
          <w:rFonts w:cs="Times New Roman"/>
        </w:rPr>
      </w:pPr>
      <w:r>
        <w:rPr>
          <w:rFonts w:cstheme="majorHAnsi"/>
          <w:noProof/>
        </w:rPr>
        <w:drawing>
          <wp:anchor distT="0" distB="0" distL="114300" distR="114300" simplePos="0" relativeHeight="251653118" behindDoc="1" locked="0" layoutInCell="1" allowOverlap="1" wp14:anchorId="38EEF429" wp14:editId="1C0D155B">
            <wp:simplePos x="0" y="0"/>
            <wp:positionH relativeFrom="column">
              <wp:posOffset>-1152525</wp:posOffset>
            </wp:positionH>
            <wp:positionV relativeFrom="paragraph">
              <wp:posOffset>-893808</wp:posOffset>
            </wp:positionV>
            <wp:extent cx="7852726" cy="4567736"/>
            <wp:effectExtent l="133350" t="114300" r="129540" b="1187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von Ryan McGuire auf Pixabay.jpg"/>
                    <pic:cNvPicPr/>
                  </pic:nvPicPr>
                  <pic:blipFill>
                    <a:blip r:embed="rId8">
                      <a:extLst>
                        <a:ext uri="{28A0092B-C50C-407E-A947-70E740481C1C}">
                          <a14:useLocalDpi xmlns:a14="http://schemas.microsoft.com/office/drawing/2010/main" val="0"/>
                        </a:ext>
                      </a:extLst>
                    </a:blip>
                    <a:stretch>
                      <a:fillRect/>
                    </a:stretch>
                  </pic:blipFill>
                  <pic:spPr>
                    <a:xfrm>
                      <a:off x="0" y="0"/>
                      <a:ext cx="7852726" cy="4567736"/>
                    </a:xfrm>
                    <a:prstGeom prst="rect">
                      <a:avLst/>
                    </a:prstGeom>
                    <a:effectLst>
                      <a:outerShdw blurRad="63500" sx="102000" sy="102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0A4DB1">
        <w:rPr>
          <w:rFonts w:cstheme="majorHAnsi"/>
          <w:noProof/>
        </w:rPr>
        <w:drawing>
          <wp:anchor distT="0" distB="0" distL="114300" distR="114300" simplePos="0" relativeHeight="251660288" behindDoc="0" locked="0" layoutInCell="1" allowOverlap="1" wp14:anchorId="69D01722" wp14:editId="3CF8F789">
            <wp:simplePos x="0" y="0"/>
            <wp:positionH relativeFrom="column">
              <wp:posOffset>5217795</wp:posOffset>
            </wp:positionH>
            <wp:positionV relativeFrom="paragraph">
              <wp:posOffset>-673372</wp:posOffset>
            </wp:positionV>
            <wp:extent cx="1206259" cy="117565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hne Schriftzug.png"/>
                    <pic:cNvPicPr/>
                  </pic:nvPicPr>
                  <pic:blipFill>
                    <a:blip r:embed="rId9">
                      <a:extLst>
                        <a:ext uri="{28A0092B-C50C-407E-A947-70E740481C1C}">
                          <a14:useLocalDpi xmlns:a14="http://schemas.microsoft.com/office/drawing/2010/main" val="0"/>
                        </a:ext>
                      </a:extLst>
                    </a:blip>
                    <a:stretch>
                      <a:fillRect/>
                    </a:stretch>
                  </pic:blipFill>
                  <pic:spPr>
                    <a:xfrm>
                      <a:off x="0" y="0"/>
                      <a:ext cx="1206259" cy="117565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A545D" w:rsidRPr="007A469C">
        <w:rPr>
          <w:rFonts w:cs="Times New Roman"/>
        </w:rPr>
        <w:tab/>
      </w:r>
    </w:p>
    <w:p w14:paraId="7E04EE95" w14:textId="77777777" w:rsidR="0047100C" w:rsidRPr="007A469C" w:rsidRDefault="0047100C" w:rsidP="00F27C8D">
      <w:pPr>
        <w:pStyle w:val="berschrift1"/>
        <w:rPr>
          <w:rFonts w:cstheme="majorHAnsi"/>
        </w:rPr>
      </w:pPr>
    </w:p>
    <w:p w14:paraId="1E41C144" w14:textId="77777777" w:rsidR="002A545D" w:rsidRPr="007A469C" w:rsidRDefault="002A545D" w:rsidP="00F27C8D">
      <w:pPr>
        <w:pStyle w:val="berschrift1"/>
        <w:rPr>
          <w:rFonts w:cstheme="majorHAnsi"/>
        </w:rPr>
      </w:pPr>
    </w:p>
    <w:p w14:paraId="5BA02059" w14:textId="77777777" w:rsidR="002A545D" w:rsidRPr="007A469C" w:rsidRDefault="002A545D" w:rsidP="00F27C8D">
      <w:pPr>
        <w:pStyle w:val="berschrift1"/>
        <w:rPr>
          <w:rFonts w:cstheme="majorHAnsi"/>
        </w:rPr>
      </w:pPr>
    </w:p>
    <w:p w14:paraId="2905DD96" w14:textId="77777777" w:rsidR="002A545D" w:rsidRPr="007A469C" w:rsidRDefault="002A545D" w:rsidP="00F27C8D">
      <w:pPr>
        <w:pStyle w:val="berschrift1"/>
        <w:rPr>
          <w:rFonts w:cstheme="majorHAnsi"/>
        </w:rPr>
      </w:pPr>
    </w:p>
    <w:p w14:paraId="61128281" w14:textId="77777777" w:rsidR="002A545D" w:rsidRPr="007A469C" w:rsidRDefault="002A545D" w:rsidP="00F27C8D">
      <w:pPr>
        <w:pStyle w:val="berschrift1"/>
        <w:rPr>
          <w:rFonts w:cstheme="majorHAnsi"/>
        </w:rPr>
      </w:pPr>
    </w:p>
    <w:p w14:paraId="1E2585DA" w14:textId="77777777" w:rsidR="002A545D" w:rsidRPr="007A469C" w:rsidRDefault="002A545D" w:rsidP="00F27C8D">
      <w:pPr>
        <w:pStyle w:val="berschrift1"/>
        <w:rPr>
          <w:rFonts w:cstheme="majorHAnsi"/>
        </w:rPr>
      </w:pPr>
    </w:p>
    <w:p w14:paraId="208CC0C2" w14:textId="77777777" w:rsidR="002A545D" w:rsidRPr="007A469C" w:rsidRDefault="002A545D" w:rsidP="00F27C8D">
      <w:pPr>
        <w:pStyle w:val="berschrift1"/>
        <w:rPr>
          <w:rFonts w:cstheme="majorHAnsi"/>
        </w:rPr>
      </w:pPr>
    </w:p>
    <w:p w14:paraId="52CB8DAB" w14:textId="77777777" w:rsidR="002A545D" w:rsidRPr="007A469C" w:rsidRDefault="002A545D" w:rsidP="00F27C8D">
      <w:pPr>
        <w:pStyle w:val="berschrift1"/>
        <w:rPr>
          <w:rFonts w:cstheme="majorHAnsi"/>
        </w:rPr>
      </w:pPr>
    </w:p>
    <w:p w14:paraId="6606C5FD" w14:textId="77777777" w:rsidR="002A545D" w:rsidRPr="007A469C" w:rsidRDefault="002A545D" w:rsidP="00F27C8D">
      <w:pPr>
        <w:pStyle w:val="berschrift1"/>
        <w:rPr>
          <w:rFonts w:cstheme="majorHAnsi"/>
        </w:rPr>
      </w:pPr>
    </w:p>
    <w:p w14:paraId="2CE67831" w14:textId="77777777" w:rsidR="002A545D" w:rsidRPr="007A469C" w:rsidRDefault="00E32CEB" w:rsidP="00F27C8D">
      <w:pPr>
        <w:pStyle w:val="berschrift1"/>
        <w:rPr>
          <w:rFonts w:cstheme="majorHAnsi"/>
        </w:rPr>
      </w:pPr>
      <w:r w:rsidRPr="007A469C">
        <w:rPr>
          <w:noProof/>
          <w:sz w:val="16"/>
          <w:szCs w:val="16"/>
        </w:rPr>
        <mc:AlternateContent>
          <mc:Choice Requires="wps">
            <w:drawing>
              <wp:anchor distT="45720" distB="45720" distL="114300" distR="114300" simplePos="0" relativeHeight="251658240" behindDoc="1" locked="0" layoutInCell="1" allowOverlap="1" wp14:anchorId="7DECC867" wp14:editId="363D1471">
                <wp:simplePos x="0" y="0"/>
                <wp:positionH relativeFrom="column">
                  <wp:posOffset>5415280</wp:posOffset>
                </wp:positionH>
                <wp:positionV relativeFrom="paragraph">
                  <wp:posOffset>33655</wp:posOffset>
                </wp:positionV>
                <wp:extent cx="2360930" cy="257810"/>
                <wp:effectExtent l="3810" t="0" r="508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57810"/>
                        </a:xfrm>
                        <a:prstGeom prst="rect">
                          <a:avLst/>
                        </a:prstGeom>
                        <a:noFill/>
                        <a:ln w="9525">
                          <a:noFill/>
                          <a:miter lim="800000"/>
                          <a:headEnd/>
                          <a:tailEnd/>
                        </a:ln>
                      </wps:spPr>
                      <wps:txbx>
                        <w:txbxContent>
                          <w:p w14:paraId="06891425" w14:textId="77777777" w:rsidR="00324131" w:rsidRPr="00C243B8" w:rsidRDefault="00324131">
                            <w:pPr>
                              <w:rPr>
                                <w:color w:val="7F7F7F" w:themeColor="text1" w:themeTint="80"/>
                              </w:rPr>
                            </w:pPr>
                            <w:r w:rsidRPr="00C243B8">
                              <w:rPr>
                                <w:rFonts w:ascii="Times New Roman" w:hAnsi="Times New Roman"/>
                                <w:color w:val="7F7F7F" w:themeColor="text1" w:themeTint="80"/>
                                <w:sz w:val="16"/>
                                <w:szCs w:val="16"/>
                              </w:rPr>
                              <w:t xml:space="preserve">Foto von Ryan McGuire </w:t>
                            </w:r>
                            <w:proofErr w:type="gramStart"/>
                            <w:r w:rsidRPr="00C243B8">
                              <w:rPr>
                                <w:rFonts w:ascii="Times New Roman" w:hAnsi="Times New Roman"/>
                                <w:color w:val="7F7F7F" w:themeColor="text1" w:themeTint="80"/>
                                <w:sz w:val="16"/>
                                <w:szCs w:val="16"/>
                              </w:rPr>
                              <w:t>auf  Pixabay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ECC867" id="_x0000_t202" coordsize="21600,21600" o:spt="202" path="m,l,21600r21600,l21600,xe">
                <v:stroke joinstyle="miter"/>
                <v:path gradientshapeok="t" o:connecttype="rect"/>
              </v:shapetype>
              <v:shape id="Textfeld 2" o:spid="_x0000_s1026" type="#_x0000_t202" style="position:absolute;margin-left:426.4pt;margin-top:2.65pt;width:185.9pt;height:20.3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" filled="f" stroked="f">
                <v:textbox>
                  <w:txbxContent>
                    <w:p w14:paraId="06891425" w14:textId="77777777" w:rsidR="00324131" w:rsidRPr="00C243B8" w:rsidRDefault="00324131">
                      <w:pPr>
                        <w:rPr>
                          <w:color w:val="7F7F7F" w:themeColor="text1" w:themeTint="80"/>
                        </w:rPr>
                      </w:pPr>
                      <w:r w:rsidRPr="00C243B8">
                        <w:rPr>
                          <w:rFonts w:ascii="Times New Roman" w:hAnsi="Times New Roman"/>
                          <w:color w:val="7F7F7F" w:themeColor="text1" w:themeTint="80"/>
                          <w:sz w:val="16"/>
                          <w:szCs w:val="16"/>
                        </w:rPr>
                        <w:t xml:space="preserve">Foto von Ryan McGuire </w:t>
                      </w:r>
                      <w:proofErr w:type="gramStart"/>
                      <w:r w:rsidRPr="00C243B8">
                        <w:rPr>
                          <w:rFonts w:ascii="Times New Roman" w:hAnsi="Times New Roman"/>
                          <w:color w:val="7F7F7F" w:themeColor="text1" w:themeTint="80"/>
                          <w:sz w:val="16"/>
                          <w:szCs w:val="16"/>
                        </w:rPr>
                        <w:t>auf  Pixabay</w:t>
                      </w:r>
                      <w:proofErr w:type="gramEnd"/>
                    </w:p>
                  </w:txbxContent>
                </v:textbox>
              </v:shape>
            </w:pict>
          </mc:Fallback>
        </mc:AlternateContent>
      </w:r>
    </w:p>
    <w:p w14:paraId="209DBE41" w14:textId="77777777" w:rsidR="002A545D" w:rsidRPr="00E32CEB" w:rsidRDefault="002A545D" w:rsidP="00F27C8D">
      <w:pPr>
        <w:pStyle w:val="berschrift1"/>
        <w:rPr>
          <w:rFonts w:cstheme="majorHAnsi"/>
          <w:sz w:val="28"/>
        </w:rPr>
      </w:pPr>
    </w:p>
    <w:p w14:paraId="5E987DE8" w14:textId="77777777" w:rsidR="002A545D" w:rsidRPr="00E32CEB" w:rsidRDefault="002A545D" w:rsidP="00F27C8D">
      <w:pPr>
        <w:pStyle w:val="berschrift1"/>
        <w:rPr>
          <w:rFonts w:cstheme="majorHAnsi"/>
          <w:sz w:val="28"/>
        </w:rPr>
      </w:pPr>
    </w:p>
    <w:p w14:paraId="1B231343" w14:textId="77777777" w:rsidR="00E32CEB" w:rsidRPr="00E32CEB" w:rsidRDefault="00E32CEB" w:rsidP="00E32CEB">
      <w:pPr>
        <w:rPr>
          <w:sz w:val="28"/>
          <w:szCs w:val="28"/>
        </w:rPr>
      </w:pPr>
    </w:p>
    <w:p w14:paraId="34470981" w14:textId="0C2D77E1" w:rsidR="002A545D" w:rsidRPr="007A469C" w:rsidRDefault="00E32CEB" w:rsidP="00B37674">
      <w:pPr>
        <w:pStyle w:val="berschrift1"/>
        <w:rPr>
          <w:sz w:val="16"/>
          <w:szCs w:val="16"/>
        </w:rPr>
      </w:pPr>
      <w:r w:rsidRPr="00D33F8D">
        <w:rPr>
          <w:rFonts w:cstheme="majorHAnsi"/>
          <w:color w:val="E36C0A" w:themeColor="accent6" w:themeShade="BF"/>
          <w:sz w:val="56"/>
          <w:szCs w:val="56"/>
        </w:rPr>
        <w:t>#2</w:t>
      </w:r>
      <w:r w:rsidR="0047100C" w:rsidRPr="00D33F8D">
        <w:rPr>
          <w:rFonts w:cstheme="majorHAnsi"/>
          <w:color w:val="E36C0A" w:themeColor="accent6" w:themeShade="BF"/>
          <w:sz w:val="56"/>
          <w:szCs w:val="56"/>
        </w:rPr>
        <w:t xml:space="preserve"> </w:t>
      </w:r>
      <w:r w:rsidRPr="00D33F8D">
        <w:rPr>
          <w:rFonts w:cstheme="majorHAnsi"/>
          <w:caps/>
          <w:color w:val="E36C0A" w:themeColor="accent6" w:themeShade="BF"/>
          <w:sz w:val="56"/>
          <w:szCs w:val="56"/>
        </w:rPr>
        <w:t>P</w:t>
      </w:r>
      <w:r w:rsidR="00B37674">
        <w:rPr>
          <w:rFonts w:cstheme="majorHAnsi"/>
          <w:caps/>
          <w:color w:val="E36C0A" w:themeColor="accent6" w:themeShade="BF"/>
          <w:sz w:val="56"/>
          <w:szCs w:val="56"/>
        </w:rPr>
        <w:t>ersonality</w:t>
      </w:r>
    </w:p>
    <w:p w14:paraId="2444580E" w14:textId="77777777" w:rsidR="00041FE8" w:rsidRDefault="00041FE8" w:rsidP="00041FE8">
      <w:pPr>
        <w:pStyle w:val="berschrift2"/>
        <w:numPr>
          <w:ilvl w:val="0"/>
          <w:numId w:val="0"/>
        </w:numPr>
        <w:ind w:left="720" w:hanging="360"/>
      </w:pPr>
    </w:p>
    <w:p w14:paraId="6CF2E1C8" w14:textId="02AF1458" w:rsidR="00A9724B" w:rsidRDefault="00C243B8" w:rsidP="00041FE8">
      <w:pPr>
        <w:pStyle w:val="berschrift2"/>
        <w:numPr>
          <w:ilvl w:val="0"/>
          <w:numId w:val="0"/>
        </w:numPr>
        <w:ind w:left="720" w:hanging="360"/>
      </w:pPr>
      <w:r>
        <w:t>DISG-</w:t>
      </w:r>
      <w:r w:rsidR="00B37674">
        <w:t xml:space="preserve">Test of </w:t>
      </w:r>
      <w:r>
        <w:t>Pers</w:t>
      </w:r>
      <w:r w:rsidR="00B37674">
        <w:t>onality</w:t>
      </w:r>
    </w:p>
    <w:p w14:paraId="1244834C" w14:textId="7B78389E" w:rsidR="00041FE8" w:rsidRDefault="00F27D74" w:rsidP="00A9724B">
      <w:pPr>
        <w:rPr>
          <w:szCs w:val="28"/>
        </w:rPr>
      </w:pPr>
      <w:r>
        <w:t>Today it’s about</w:t>
      </w:r>
      <w:r w:rsidR="002A02C9">
        <w:t xml:space="preserve"> trainees. </w:t>
      </w:r>
      <w:r w:rsidR="009C44F7">
        <w:t>With</w:t>
      </w:r>
      <w:r w:rsidR="002A02C9">
        <w:t xml:space="preserve"> a test we would like to see: what </w:t>
      </w:r>
      <w:r w:rsidR="002E201E">
        <w:t>is</w:t>
      </w:r>
      <w:r w:rsidR="002A02C9">
        <w:t xml:space="preserve"> their power? How do they deal with other human beings? How do they solve problems?</w:t>
      </w:r>
    </w:p>
    <w:p w14:paraId="696DC17D" w14:textId="77777777" w:rsidR="00041FE8" w:rsidRDefault="00041FE8" w:rsidP="00A9724B">
      <w:pPr>
        <w:rPr>
          <w:szCs w:val="28"/>
        </w:rPr>
      </w:pPr>
    </w:p>
    <w:p w14:paraId="32A4D22B" w14:textId="1823B6FF" w:rsidR="00041FE8" w:rsidRPr="00CC4993" w:rsidRDefault="00B37674" w:rsidP="00041FE8">
      <w:pPr>
        <w:pStyle w:val="berschrift2"/>
        <w:numPr>
          <w:ilvl w:val="0"/>
          <w:numId w:val="0"/>
        </w:numPr>
        <w:ind w:left="720" w:hanging="360"/>
      </w:pPr>
      <w:r>
        <w:t>process</w:t>
      </w:r>
    </w:p>
    <w:tbl>
      <w:tblPr>
        <w:tblStyle w:val="Gitternetztabelle4Akzent6"/>
        <w:tblW w:w="9634" w:type="dxa"/>
        <w:tblLook w:val="04A0" w:firstRow="1" w:lastRow="0" w:firstColumn="1" w:lastColumn="0" w:noHBand="0" w:noVBand="1"/>
      </w:tblPr>
      <w:tblGrid>
        <w:gridCol w:w="704"/>
        <w:gridCol w:w="3827"/>
        <w:gridCol w:w="1560"/>
        <w:gridCol w:w="3543"/>
      </w:tblGrid>
      <w:tr w:rsidR="00041FE8" w14:paraId="02B09A2A" w14:textId="77777777" w:rsidTr="0056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81F9BD3" w14:textId="185089A7" w:rsidR="00041FE8" w:rsidRDefault="00041FE8" w:rsidP="00651D29">
            <w:pPr>
              <w:jc w:val="center"/>
            </w:pPr>
            <w:r>
              <w:t>N</w:t>
            </w:r>
            <w:r w:rsidR="009D3E4E">
              <w:t>o</w:t>
            </w:r>
            <w:r>
              <w:t>.</w:t>
            </w:r>
          </w:p>
        </w:tc>
        <w:tc>
          <w:tcPr>
            <w:tcW w:w="3827" w:type="dxa"/>
          </w:tcPr>
          <w:p w14:paraId="6FA9F68B" w14:textId="0B1C595E" w:rsidR="00041FE8" w:rsidRDefault="009D3E4E" w:rsidP="00651D29">
            <w:pPr>
              <w:jc w:val="center"/>
              <w:cnfStyle w:val="100000000000" w:firstRow="1" w:lastRow="0" w:firstColumn="0" w:lastColumn="0" w:oddVBand="0" w:evenVBand="0" w:oddHBand="0" w:evenHBand="0" w:firstRowFirstColumn="0" w:firstRowLastColumn="0" w:lastRowFirstColumn="0" w:lastRowLastColumn="0"/>
            </w:pPr>
            <w:r>
              <w:t>Content</w:t>
            </w:r>
          </w:p>
        </w:tc>
        <w:tc>
          <w:tcPr>
            <w:tcW w:w="1560" w:type="dxa"/>
          </w:tcPr>
          <w:p w14:paraId="66642D4D" w14:textId="252A7F03" w:rsidR="00041FE8" w:rsidRDefault="009D3E4E" w:rsidP="00651D29">
            <w:pPr>
              <w:jc w:val="center"/>
              <w:cnfStyle w:val="100000000000" w:firstRow="1" w:lastRow="0" w:firstColumn="0" w:lastColumn="0" w:oddVBand="0" w:evenVBand="0" w:oddHBand="0" w:evenHBand="0" w:firstRowFirstColumn="0" w:firstRowLastColumn="0" w:lastRowFirstColumn="0" w:lastRowLastColumn="0"/>
            </w:pPr>
            <w:r>
              <w:t>Duration</w:t>
            </w:r>
          </w:p>
        </w:tc>
        <w:tc>
          <w:tcPr>
            <w:tcW w:w="3543" w:type="dxa"/>
          </w:tcPr>
          <w:p w14:paraId="2C2AD816" w14:textId="77777777" w:rsidR="00041FE8" w:rsidRDefault="00041FE8" w:rsidP="00651D29">
            <w:pPr>
              <w:jc w:val="center"/>
              <w:cnfStyle w:val="100000000000" w:firstRow="1" w:lastRow="0" w:firstColumn="0" w:lastColumn="0" w:oddVBand="0" w:evenVBand="0" w:oddHBand="0" w:evenHBand="0" w:firstRowFirstColumn="0" w:firstRowLastColumn="0" w:lastRowFirstColumn="0" w:lastRowLastColumn="0"/>
            </w:pPr>
            <w:r>
              <w:t>Material</w:t>
            </w:r>
          </w:p>
        </w:tc>
      </w:tr>
      <w:tr w:rsidR="00041FE8" w14:paraId="4D6AAD37"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C16EC63" w14:textId="77777777" w:rsidR="00041FE8" w:rsidRDefault="00041FE8" w:rsidP="00651D29">
            <w:pPr>
              <w:jc w:val="center"/>
            </w:pPr>
            <w:r>
              <w:t>1</w:t>
            </w:r>
          </w:p>
        </w:tc>
        <w:tc>
          <w:tcPr>
            <w:tcW w:w="3827" w:type="dxa"/>
          </w:tcPr>
          <w:p w14:paraId="26777579" w14:textId="0E28AE10" w:rsidR="00041FE8" w:rsidRDefault="002A02C9" w:rsidP="00651D29">
            <w:pPr>
              <w:jc w:val="center"/>
              <w:cnfStyle w:val="000000100000" w:firstRow="0" w:lastRow="0" w:firstColumn="0" w:lastColumn="0" w:oddVBand="0" w:evenVBand="0" w:oddHBand="1" w:evenHBand="0" w:firstRowFirstColumn="0" w:firstRowLastColumn="0" w:lastRowFirstColumn="0" w:lastRowLastColumn="0"/>
            </w:pPr>
            <w:r>
              <w:t xml:space="preserve"> </w:t>
            </w:r>
            <w:r w:rsidR="005E4D47">
              <w:t>E</w:t>
            </w:r>
            <w:r>
              <w:t>xplain definitions</w:t>
            </w:r>
          </w:p>
        </w:tc>
        <w:tc>
          <w:tcPr>
            <w:tcW w:w="1560" w:type="dxa"/>
          </w:tcPr>
          <w:p w14:paraId="4FE275D4" w14:textId="42D0E4F6" w:rsidR="00041FE8" w:rsidRDefault="00DA43D6" w:rsidP="00651D29">
            <w:pPr>
              <w:jc w:val="center"/>
              <w:cnfStyle w:val="000000100000" w:firstRow="0" w:lastRow="0" w:firstColumn="0" w:lastColumn="0" w:oddVBand="0" w:evenVBand="0" w:oddHBand="1" w:evenHBand="0" w:firstRowFirstColumn="0" w:firstRowLastColumn="0" w:lastRowFirstColumn="0" w:lastRowLastColumn="0"/>
            </w:pPr>
            <w:r>
              <w:t>10 min</w:t>
            </w:r>
            <w:r w:rsidR="00247622">
              <w:t>.</w:t>
            </w:r>
          </w:p>
        </w:tc>
        <w:tc>
          <w:tcPr>
            <w:tcW w:w="3543" w:type="dxa"/>
          </w:tcPr>
          <w:p w14:paraId="3DCF1BCF" w14:textId="04451827" w:rsidR="00041FE8" w:rsidRDefault="00247622" w:rsidP="00651D29">
            <w:pPr>
              <w:jc w:val="center"/>
              <w:cnfStyle w:val="000000100000" w:firstRow="0" w:lastRow="0" w:firstColumn="0" w:lastColumn="0" w:oddVBand="0" w:evenVBand="0" w:oddHBand="1" w:evenHBand="0" w:firstRowFirstColumn="0" w:firstRowLastColumn="0" w:lastRowFirstColumn="0" w:lastRowLastColumn="0"/>
            </w:pPr>
            <w:r>
              <w:t>l</w:t>
            </w:r>
            <w:r w:rsidR="00DA43D6">
              <w:t>ittle cards</w:t>
            </w:r>
          </w:p>
        </w:tc>
      </w:tr>
      <w:tr w:rsidR="00041FE8" w14:paraId="19558C4B" w14:textId="77777777" w:rsidTr="0056085A">
        <w:tc>
          <w:tcPr>
            <w:cnfStyle w:val="001000000000" w:firstRow="0" w:lastRow="0" w:firstColumn="1" w:lastColumn="0" w:oddVBand="0" w:evenVBand="0" w:oddHBand="0" w:evenHBand="0" w:firstRowFirstColumn="0" w:firstRowLastColumn="0" w:lastRowFirstColumn="0" w:lastRowLastColumn="0"/>
            <w:tcW w:w="704" w:type="dxa"/>
          </w:tcPr>
          <w:p w14:paraId="1083E8BB" w14:textId="77777777" w:rsidR="00041FE8" w:rsidRDefault="00041FE8" w:rsidP="00651D29">
            <w:pPr>
              <w:jc w:val="center"/>
            </w:pPr>
            <w:bookmarkStart w:id="0" w:name="_Hlk132808096"/>
            <w:r>
              <w:t>2</w:t>
            </w:r>
          </w:p>
        </w:tc>
        <w:tc>
          <w:tcPr>
            <w:tcW w:w="3827" w:type="dxa"/>
          </w:tcPr>
          <w:p w14:paraId="777D7158" w14:textId="5869BF30" w:rsidR="00B9418E" w:rsidRDefault="005E4D47" w:rsidP="00651D29">
            <w:pPr>
              <w:jc w:val="center"/>
              <w:cnfStyle w:val="000000000000" w:firstRow="0" w:lastRow="0" w:firstColumn="0" w:lastColumn="0" w:oddVBand="0" w:evenVBand="0" w:oddHBand="0" w:evenHBand="0" w:firstRowFirstColumn="0" w:firstRowLastColumn="0" w:lastRowFirstColumn="0" w:lastRowLastColumn="0"/>
            </w:pPr>
            <w:r>
              <w:t>P</w:t>
            </w:r>
            <w:r w:rsidR="00247622">
              <w:t xml:space="preserve">lay </w:t>
            </w:r>
          </w:p>
          <w:p w14:paraId="2F8407EE" w14:textId="51384A0B" w:rsidR="00041FE8" w:rsidRDefault="00247622" w:rsidP="00651D29">
            <w:pPr>
              <w:jc w:val="center"/>
              <w:cnfStyle w:val="000000000000" w:firstRow="0" w:lastRow="0" w:firstColumn="0" w:lastColumn="0" w:oddVBand="0" w:evenVBand="0" w:oddHBand="0" w:evenHBand="0" w:firstRowFirstColumn="0" w:firstRowLastColumn="0" w:lastRowFirstColumn="0" w:lastRowLastColumn="0"/>
            </w:pPr>
            <w:r>
              <w:t>„in the lift“</w:t>
            </w:r>
          </w:p>
        </w:tc>
        <w:tc>
          <w:tcPr>
            <w:tcW w:w="1560" w:type="dxa"/>
          </w:tcPr>
          <w:p w14:paraId="7730FF90" w14:textId="08042CCA" w:rsidR="00041FE8" w:rsidRDefault="00247622" w:rsidP="00651D29">
            <w:pPr>
              <w:jc w:val="center"/>
              <w:cnfStyle w:val="000000000000" w:firstRow="0" w:lastRow="0" w:firstColumn="0" w:lastColumn="0" w:oddVBand="0" w:evenVBand="0" w:oddHBand="0" w:evenHBand="0" w:firstRowFirstColumn="0" w:firstRowLastColumn="0" w:lastRowFirstColumn="0" w:lastRowLastColumn="0"/>
            </w:pPr>
            <w:r>
              <w:t>5 min.</w:t>
            </w:r>
          </w:p>
        </w:tc>
        <w:tc>
          <w:tcPr>
            <w:tcW w:w="3543" w:type="dxa"/>
          </w:tcPr>
          <w:p w14:paraId="2DC929CE" w14:textId="759BACB3" w:rsidR="00041FE8" w:rsidRDefault="00247622" w:rsidP="00651D29">
            <w:pPr>
              <w:jc w:val="center"/>
              <w:cnfStyle w:val="000000000000" w:firstRow="0" w:lastRow="0" w:firstColumn="0" w:lastColumn="0" w:oddVBand="0" w:evenVBand="0" w:oddHBand="0" w:evenHBand="0" w:firstRowFirstColumn="0" w:firstRowLastColumn="0" w:lastRowFirstColumn="0" w:lastRowLastColumn="0"/>
            </w:pPr>
            <w:r>
              <w:t>gummy bears</w:t>
            </w:r>
          </w:p>
        </w:tc>
      </w:tr>
      <w:bookmarkEnd w:id="0"/>
      <w:tr w:rsidR="00041FE8" w14:paraId="30C57428"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F3E587" w14:textId="77777777" w:rsidR="00041FE8" w:rsidRDefault="00041FE8" w:rsidP="00651D29">
            <w:pPr>
              <w:jc w:val="center"/>
            </w:pPr>
            <w:r>
              <w:t>3</w:t>
            </w:r>
          </w:p>
        </w:tc>
        <w:tc>
          <w:tcPr>
            <w:tcW w:w="3827" w:type="dxa"/>
          </w:tcPr>
          <w:p w14:paraId="04B91C13" w14:textId="47EEFFB3" w:rsidR="00041FE8" w:rsidRDefault="005E4D47" w:rsidP="00651D29">
            <w:pPr>
              <w:jc w:val="center"/>
              <w:cnfStyle w:val="000000100000" w:firstRow="0" w:lastRow="0" w:firstColumn="0" w:lastColumn="0" w:oddVBand="0" w:evenVBand="0" w:oddHBand="1" w:evenHBand="0" w:firstRowFirstColumn="0" w:firstRowLastColumn="0" w:lastRowFirstColumn="0" w:lastRowLastColumn="0"/>
            </w:pPr>
            <w:r>
              <w:t>E</w:t>
            </w:r>
            <w:r w:rsidR="005B1EC5">
              <w:t>valuation of</w:t>
            </w:r>
            <w:r>
              <w:t xml:space="preserve"> </w:t>
            </w:r>
            <w:r w:rsidR="00BB6706">
              <w:t>t</w:t>
            </w:r>
            <w:r w:rsidR="005B1EC5">
              <w:t xml:space="preserve">he play </w:t>
            </w:r>
          </w:p>
        </w:tc>
        <w:tc>
          <w:tcPr>
            <w:tcW w:w="1560" w:type="dxa"/>
          </w:tcPr>
          <w:p w14:paraId="4C76C8F0" w14:textId="05703754" w:rsidR="00041FE8" w:rsidRDefault="00BB6706" w:rsidP="00651D29">
            <w:pPr>
              <w:jc w:val="center"/>
              <w:cnfStyle w:val="000000100000" w:firstRow="0" w:lastRow="0" w:firstColumn="0" w:lastColumn="0" w:oddVBand="0" w:evenVBand="0" w:oddHBand="1" w:evenHBand="0" w:firstRowFirstColumn="0" w:firstRowLastColumn="0" w:lastRowFirstColumn="0" w:lastRowLastColumn="0"/>
            </w:pPr>
            <w:r>
              <w:t>10 min.</w:t>
            </w:r>
          </w:p>
        </w:tc>
        <w:tc>
          <w:tcPr>
            <w:tcW w:w="3543" w:type="dxa"/>
          </w:tcPr>
          <w:p w14:paraId="04078D54" w14:textId="52DF69AD" w:rsidR="00041FE8" w:rsidRDefault="00BB6706" w:rsidP="00651D29">
            <w:pPr>
              <w:jc w:val="center"/>
              <w:cnfStyle w:val="000000100000" w:firstRow="0" w:lastRow="0" w:firstColumn="0" w:lastColumn="0" w:oddVBand="0" w:evenVBand="0" w:oddHBand="1" w:evenHBand="0" w:firstRowFirstColumn="0" w:firstRowLastColumn="0" w:lastRowFirstColumn="0" w:lastRowLastColumn="0"/>
            </w:pPr>
            <w:r>
              <w:t>poster, permanent marker</w:t>
            </w:r>
          </w:p>
        </w:tc>
      </w:tr>
      <w:tr w:rsidR="00041FE8" w14:paraId="17F502AE" w14:textId="77777777" w:rsidTr="0056085A">
        <w:tc>
          <w:tcPr>
            <w:cnfStyle w:val="001000000000" w:firstRow="0" w:lastRow="0" w:firstColumn="1" w:lastColumn="0" w:oddVBand="0" w:evenVBand="0" w:oddHBand="0" w:evenHBand="0" w:firstRowFirstColumn="0" w:firstRowLastColumn="0" w:lastRowFirstColumn="0" w:lastRowLastColumn="0"/>
            <w:tcW w:w="704" w:type="dxa"/>
          </w:tcPr>
          <w:p w14:paraId="2205F58E" w14:textId="77777777" w:rsidR="00041FE8" w:rsidRDefault="00041FE8" w:rsidP="00651D29">
            <w:pPr>
              <w:jc w:val="center"/>
            </w:pPr>
            <w:r>
              <w:t>4</w:t>
            </w:r>
          </w:p>
        </w:tc>
        <w:tc>
          <w:tcPr>
            <w:tcW w:w="3827" w:type="dxa"/>
          </w:tcPr>
          <w:p w14:paraId="59AA05F3" w14:textId="08C11811" w:rsidR="00041FE8" w:rsidRDefault="005E4D47" w:rsidP="00651D29">
            <w:pPr>
              <w:jc w:val="center"/>
              <w:cnfStyle w:val="000000000000" w:firstRow="0" w:lastRow="0" w:firstColumn="0" w:lastColumn="0" w:oddVBand="0" w:evenVBand="0" w:oddHBand="0" w:evenHBand="0" w:firstRowFirstColumn="0" w:firstRowLastColumn="0" w:lastRowFirstColumn="0" w:lastRowLastColumn="0"/>
            </w:pPr>
            <w:r>
              <w:t>M</w:t>
            </w:r>
            <w:r w:rsidR="00BB6706">
              <w:t>odel of DISG (</w:t>
            </w:r>
            <w:r w:rsidR="00F64C70">
              <w:t xml:space="preserve">model of </w:t>
            </w:r>
            <w:r w:rsidR="00BB6706">
              <w:t>personality)</w:t>
            </w:r>
          </w:p>
        </w:tc>
        <w:tc>
          <w:tcPr>
            <w:tcW w:w="1560" w:type="dxa"/>
          </w:tcPr>
          <w:p w14:paraId="6AB33269" w14:textId="2FFE934B" w:rsidR="00041FE8" w:rsidRDefault="00BB6706" w:rsidP="00651D29">
            <w:pPr>
              <w:jc w:val="center"/>
              <w:cnfStyle w:val="000000000000" w:firstRow="0" w:lastRow="0" w:firstColumn="0" w:lastColumn="0" w:oddVBand="0" w:evenVBand="0" w:oddHBand="0" w:evenHBand="0" w:firstRowFirstColumn="0" w:firstRowLastColumn="0" w:lastRowFirstColumn="0" w:lastRowLastColumn="0"/>
            </w:pPr>
            <w:r>
              <w:t>10 min.</w:t>
            </w:r>
          </w:p>
        </w:tc>
        <w:tc>
          <w:tcPr>
            <w:tcW w:w="3543" w:type="dxa"/>
          </w:tcPr>
          <w:p w14:paraId="77A1DF00" w14:textId="72D81AA3" w:rsidR="00041FE8" w:rsidRDefault="00041FE8" w:rsidP="00651D29">
            <w:pPr>
              <w:jc w:val="center"/>
              <w:cnfStyle w:val="000000000000" w:firstRow="0" w:lastRow="0" w:firstColumn="0" w:lastColumn="0" w:oddVBand="0" w:evenVBand="0" w:oddHBand="0" w:evenHBand="0" w:firstRowFirstColumn="0" w:firstRowLastColumn="0" w:lastRowFirstColumn="0" w:lastRowLastColumn="0"/>
            </w:pPr>
          </w:p>
        </w:tc>
      </w:tr>
      <w:tr w:rsidR="00041FE8" w:rsidRPr="00AE1ACA" w14:paraId="601927AB"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D749478" w14:textId="77777777" w:rsidR="00041FE8" w:rsidRPr="00DF16FC" w:rsidRDefault="00041FE8" w:rsidP="00651D29">
            <w:pPr>
              <w:jc w:val="center"/>
            </w:pPr>
            <w:r>
              <w:t>5</w:t>
            </w:r>
          </w:p>
        </w:tc>
        <w:tc>
          <w:tcPr>
            <w:tcW w:w="3827" w:type="dxa"/>
          </w:tcPr>
          <w:p w14:paraId="6C708F77" w14:textId="73F0E1EF" w:rsidR="00BB6706" w:rsidRPr="005F2B51" w:rsidRDefault="005E4D47" w:rsidP="00BB6706">
            <w:pPr>
              <w:jc w:val="center"/>
              <w:cnfStyle w:val="000000100000" w:firstRow="0" w:lastRow="0" w:firstColumn="0" w:lastColumn="0" w:oddVBand="0" w:evenVBand="0" w:oddHBand="1" w:evenHBand="0" w:firstRowFirstColumn="0" w:firstRowLastColumn="0" w:lastRowFirstColumn="0" w:lastRowLastColumn="0"/>
            </w:pPr>
            <w:r>
              <w:t>A</w:t>
            </w:r>
            <w:r w:rsidR="00BB6706">
              <w:t>bstract</w:t>
            </w:r>
          </w:p>
        </w:tc>
        <w:tc>
          <w:tcPr>
            <w:tcW w:w="1560" w:type="dxa"/>
          </w:tcPr>
          <w:p w14:paraId="353CBA33" w14:textId="01BD89B4" w:rsidR="00041FE8" w:rsidRPr="00B57EA5" w:rsidRDefault="00BB6706" w:rsidP="00651D29">
            <w:pPr>
              <w:jc w:val="center"/>
              <w:cnfStyle w:val="000000100000" w:firstRow="0" w:lastRow="0" w:firstColumn="0" w:lastColumn="0" w:oddVBand="0" w:evenVBand="0" w:oddHBand="1" w:evenHBand="0" w:firstRowFirstColumn="0" w:firstRowLastColumn="0" w:lastRowFirstColumn="0" w:lastRowLastColumn="0"/>
            </w:pPr>
            <w:r>
              <w:t>10 min</w:t>
            </w:r>
          </w:p>
        </w:tc>
        <w:tc>
          <w:tcPr>
            <w:tcW w:w="3543" w:type="dxa"/>
          </w:tcPr>
          <w:p w14:paraId="75BFF4A4" w14:textId="5D05C679" w:rsidR="00041FE8" w:rsidRPr="00B57EA5" w:rsidRDefault="00041FE8" w:rsidP="00651D29">
            <w:pPr>
              <w:jc w:val="center"/>
              <w:cnfStyle w:val="000000100000" w:firstRow="0" w:lastRow="0" w:firstColumn="0" w:lastColumn="0" w:oddVBand="0" w:evenVBand="0" w:oddHBand="1" w:evenHBand="0" w:firstRowFirstColumn="0" w:firstRowLastColumn="0" w:lastRowFirstColumn="0" w:lastRowLastColumn="0"/>
            </w:pPr>
          </w:p>
        </w:tc>
      </w:tr>
      <w:tr w:rsidR="00041FE8" w:rsidRPr="00AE1ACA" w14:paraId="3DB94847" w14:textId="77777777" w:rsidTr="0056085A">
        <w:tc>
          <w:tcPr>
            <w:cnfStyle w:val="001000000000" w:firstRow="0" w:lastRow="0" w:firstColumn="1" w:lastColumn="0" w:oddVBand="0" w:evenVBand="0" w:oddHBand="0" w:evenHBand="0" w:firstRowFirstColumn="0" w:firstRowLastColumn="0" w:lastRowFirstColumn="0" w:lastRowLastColumn="0"/>
            <w:tcW w:w="704" w:type="dxa"/>
          </w:tcPr>
          <w:p w14:paraId="4013C122" w14:textId="77777777" w:rsidR="00041FE8" w:rsidRPr="00041FE8" w:rsidRDefault="00041FE8" w:rsidP="00651D29">
            <w:pPr>
              <w:jc w:val="center"/>
            </w:pPr>
            <w:r w:rsidRPr="00041FE8">
              <w:t>6</w:t>
            </w:r>
          </w:p>
        </w:tc>
        <w:tc>
          <w:tcPr>
            <w:tcW w:w="3827" w:type="dxa"/>
          </w:tcPr>
          <w:p w14:paraId="50E51269" w14:textId="749DDBDC" w:rsidR="00041FE8" w:rsidRPr="005F2B51" w:rsidRDefault="005E4D47" w:rsidP="00651D29">
            <w:pPr>
              <w:jc w:val="center"/>
              <w:cnfStyle w:val="000000000000" w:firstRow="0" w:lastRow="0" w:firstColumn="0" w:lastColumn="0" w:oddVBand="0" w:evenVBand="0" w:oddHBand="0" w:evenHBand="0" w:firstRowFirstColumn="0" w:firstRowLastColumn="0" w:lastRowFirstColumn="0" w:lastRowLastColumn="0"/>
            </w:pPr>
            <w:r>
              <w:t>Q</w:t>
            </w:r>
            <w:r w:rsidR="00BB6706">
              <w:t>uestionaire</w:t>
            </w:r>
          </w:p>
        </w:tc>
        <w:tc>
          <w:tcPr>
            <w:tcW w:w="1560" w:type="dxa"/>
          </w:tcPr>
          <w:p w14:paraId="7F0036E8" w14:textId="3C82F2A5" w:rsidR="00041FE8" w:rsidRPr="00B57EA5" w:rsidRDefault="00355828" w:rsidP="00651D29">
            <w:pPr>
              <w:jc w:val="center"/>
              <w:cnfStyle w:val="000000000000" w:firstRow="0" w:lastRow="0" w:firstColumn="0" w:lastColumn="0" w:oddVBand="0" w:evenVBand="0" w:oddHBand="0" w:evenHBand="0" w:firstRowFirstColumn="0" w:firstRowLastColumn="0" w:lastRowFirstColumn="0" w:lastRowLastColumn="0"/>
            </w:pPr>
            <w:r>
              <w:t>45 min</w:t>
            </w:r>
          </w:p>
        </w:tc>
        <w:tc>
          <w:tcPr>
            <w:tcW w:w="3543" w:type="dxa"/>
          </w:tcPr>
          <w:p w14:paraId="464770A5" w14:textId="3C856383" w:rsidR="00041FE8" w:rsidRPr="00B57EA5" w:rsidRDefault="00355828" w:rsidP="00651D29">
            <w:pPr>
              <w:jc w:val="center"/>
              <w:cnfStyle w:val="000000000000" w:firstRow="0" w:lastRow="0" w:firstColumn="0" w:lastColumn="0" w:oddVBand="0" w:evenVBand="0" w:oddHBand="0" w:evenHBand="0" w:firstRowFirstColumn="0" w:firstRowLastColumn="0" w:lastRowFirstColumn="0" w:lastRowLastColumn="0"/>
            </w:pPr>
            <w:r>
              <w:t>questionaires, pens</w:t>
            </w:r>
          </w:p>
        </w:tc>
      </w:tr>
      <w:tr w:rsidR="00041FE8" w14:paraId="618E438C"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8169993" w14:textId="77777777" w:rsidR="00041FE8" w:rsidRDefault="00041FE8" w:rsidP="00651D29">
            <w:pPr>
              <w:jc w:val="center"/>
            </w:pPr>
            <w:r>
              <w:t>7</w:t>
            </w:r>
          </w:p>
        </w:tc>
        <w:tc>
          <w:tcPr>
            <w:tcW w:w="3827" w:type="dxa"/>
          </w:tcPr>
          <w:p w14:paraId="660E3E58" w14:textId="191E2D94" w:rsidR="00041FE8" w:rsidRDefault="005E4D47" w:rsidP="00651D29">
            <w:pPr>
              <w:jc w:val="center"/>
              <w:cnfStyle w:val="000000100000" w:firstRow="0" w:lastRow="0" w:firstColumn="0" w:lastColumn="0" w:oddVBand="0" w:evenVBand="0" w:oddHBand="1" w:evenHBand="0" w:firstRowFirstColumn="0" w:firstRowLastColumn="0" w:lastRowFirstColumn="0" w:lastRowLastColumn="0"/>
            </w:pPr>
            <w:r>
              <w:t>E</w:t>
            </w:r>
            <w:r w:rsidR="00E01E3E">
              <w:t>valuation of the test</w:t>
            </w:r>
          </w:p>
        </w:tc>
        <w:tc>
          <w:tcPr>
            <w:tcW w:w="1560" w:type="dxa"/>
          </w:tcPr>
          <w:p w14:paraId="4B7A9AAC" w14:textId="221B6EEE" w:rsidR="00041FE8" w:rsidRDefault="00E01E3E" w:rsidP="00651D29">
            <w:pPr>
              <w:jc w:val="center"/>
              <w:cnfStyle w:val="000000100000" w:firstRow="0" w:lastRow="0" w:firstColumn="0" w:lastColumn="0" w:oddVBand="0" w:evenVBand="0" w:oddHBand="1" w:evenHBand="0" w:firstRowFirstColumn="0" w:firstRowLastColumn="0" w:lastRowFirstColumn="0" w:lastRowLastColumn="0"/>
            </w:pPr>
            <w:r>
              <w:t>20 min.</w:t>
            </w:r>
          </w:p>
        </w:tc>
        <w:tc>
          <w:tcPr>
            <w:tcW w:w="3543" w:type="dxa"/>
          </w:tcPr>
          <w:p w14:paraId="398C971F" w14:textId="23C7B684" w:rsidR="00041FE8" w:rsidRDefault="00041FE8" w:rsidP="00651D29">
            <w:pPr>
              <w:jc w:val="center"/>
              <w:cnfStyle w:val="000000100000" w:firstRow="0" w:lastRow="0" w:firstColumn="0" w:lastColumn="0" w:oddVBand="0" w:evenVBand="0" w:oddHBand="1" w:evenHBand="0" w:firstRowFirstColumn="0" w:firstRowLastColumn="0" w:lastRowFirstColumn="0" w:lastRowLastColumn="0"/>
            </w:pPr>
          </w:p>
        </w:tc>
      </w:tr>
      <w:tr w:rsidR="008919D1" w14:paraId="483C9A39" w14:textId="77777777" w:rsidTr="0056085A">
        <w:tc>
          <w:tcPr>
            <w:cnfStyle w:val="001000000000" w:firstRow="0" w:lastRow="0" w:firstColumn="1" w:lastColumn="0" w:oddVBand="0" w:evenVBand="0" w:oddHBand="0" w:evenHBand="0" w:firstRowFirstColumn="0" w:firstRowLastColumn="0" w:lastRowFirstColumn="0" w:lastRowLastColumn="0"/>
            <w:tcW w:w="704" w:type="dxa"/>
          </w:tcPr>
          <w:p w14:paraId="306641C5" w14:textId="57F5478F" w:rsidR="008919D1" w:rsidRDefault="008919D1" w:rsidP="00651D29">
            <w:pPr>
              <w:jc w:val="center"/>
            </w:pPr>
            <w:r>
              <w:t>8</w:t>
            </w:r>
          </w:p>
        </w:tc>
        <w:tc>
          <w:tcPr>
            <w:tcW w:w="3827" w:type="dxa"/>
          </w:tcPr>
          <w:p w14:paraId="5DF5F6B6" w14:textId="3AAA04D0" w:rsidR="008919D1" w:rsidRDefault="005E4D47" w:rsidP="00651D29">
            <w:pPr>
              <w:jc w:val="center"/>
              <w:cnfStyle w:val="000000000000" w:firstRow="0" w:lastRow="0" w:firstColumn="0" w:lastColumn="0" w:oddVBand="0" w:evenVBand="0" w:oddHBand="0" w:evenHBand="0" w:firstRowFirstColumn="0" w:firstRowLastColumn="0" w:lastRowFirstColumn="0" w:lastRowLastColumn="0"/>
            </w:pPr>
            <w:r>
              <w:t>D</w:t>
            </w:r>
            <w:r w:rsidR="00E01E3E">
              <w:t>iscussion</w:t>
            </w:r>
          </w:p>
        </w:tc>
        <w:tc>
          <w:tcPr>
            <w:tcW w:w="1560" w:type="dxa"/>
          </w:tcPr>
          <w:p w14:paraId="40067D48" w14:textId="77777777" w:rsidR="008919D1" w:rsidRDefault="008919D1" w:rsidP="00651D29">
            <w:pPr>
              <w:jc w:val="center"/>
              <w:cnfStyle w:val="000000000000" w:firstRow="0" w:lastRow="0" w:firstColumn="0" w:lastColumn="0" w:oddVBand="0" w:evenVBand="0" w:oddHBand="0" w:evenHBand="0" w:firstRowFirstColumn="0" w:firstRowLastColumn="0" w:lastRowFirstColumn="0" w:lastRowLastColumn="0"/>
            </w:pPr>
          </w:p>
        </w:tc>
        <w:tc>
          <w:tcPr>
            <w:tcW w:w="3543" w:type="dxa"/>
          </w:tcPr>
          <w:p w14:paraId="540112D7" w14:textId="77777777" w:rsidR="008919D1" w:rsidRDefault="008919D1" w:rsidP="00651D29">
            <w:pPr>
              <w:jc w:val="center"/>
              <w:cnfStyle w:val="000000000000" w:firstRow="0" w:lastRow="0" w:firstColumn="0" w:lastColumn="0" w:oddVBand="0" w:evenVBand="0" w:oddHBand="0" w:evenHBand="0" w:firstRowFirstColumn="0" w:firstRowLastColumn="0" w:lastRowFirstColumn="0" w:lastRowLastColumn="0"/>
            </w:pPr>
          </w:p>
        </w:tc>
      </w:tr>
    </w:tbl>
    <w:p w14:paraId="6FBFCC3C" w14:textId="167329F2" w:rsidR="00041FE8" w:rsidRDefault="00326F10" w:rsidP="00041FE8">
      <w:pPr>
        <w:pStyle w:val="berschrift2"/>
      </w:pPr>
      <w:r>
        <w:lastRenderedPageBreak/>
        <w:t xml:space="preserve"> explain definitions</w:t>
      </w:r>
    </w:p>
    <w:p w14:paraId="23D1D56E" w14:textId="1FA2A288" w:rsidR="00312B6A" w:rsidRDefault="00326F10" w:rsidP="00326F10">
      <w:r>
        <w:t xml:space="preserve">The test contains </w:t>
      </w:r>
      <w:r w:rsidRPr="00326F10">
        <w:t>104 sentences</w:t>
      </w:r>
      <w:r>
        <w:t xml:space="preserve">.  Some of </w:t>
      </w:r>
      <w:r w:rsidR="002E201E">
        <w:t>t</w:t>
      </w:r>
      <w:r>
        <w:t xml:space="preserve">hem are difficult </w:t>
      </w:r>
      <w:r w:rsidR="002E201E">
        <w:t>t</w:t>
      </w:r>
      <w:r>
        <w:t>o understand. Sentences, marked with a little * are written on cards. They are up to</w:t>
      </w:r>
      <w:r w:rsidR="00312B6A">
        <w:t xml:space="preserve"> </w:t>
      </w:r>
      <w:r>
        <w:t>the</w:t>
      </w:r>
      <w:r w:rsidR="00312B6A">
        <w:t xml:space="preserve"> table.</w:t>
      </w:r>
    </w:p>
    <w:p w14:paraId="52C02317" w14:textId="4A73C284" w:rsidR="00326F10" w:rsidRPr="00326F10" w:rsidRDefault="00312B6A" w:rsidP="00326F10">
      <w:r>
        <w:t>At the beginning (</w:t>
      </w:r>
      <w:r w:rsidR="00B501AE">
        <w:t>for example</w:t>
      </w:r>
      <w:r>
        <w:t xml:space="preserve"> while lunch) trainees are looking at the sentences. Are they understandable? What do they mean?</w:t>
      </w:r>
      <w:r w:rsidR="00326F10">
        <w:t xml:space="preserve">  </w:t>
      </w:r>
    </w:p>
    <w:p w14:paraId="119EE837" w14:textId="77777777" w:rsidR="00284164" w:rsidRPr="00B96869" w:rsidRDefault="00284164" w:rsidP="00B96869">
      <w:pPr>
        <w:rPr>
          <w:szCs w:val="28"/>
        </w:rPr>
      </w:pPr>
    </w:p>
    <w:p w14:paraId="798585E0" w14:textId="1E836E7E" w:rsidR="00613DF6" w:rsidRDefault="005E4D47" w:rsidP="00041FE8">
      <w:pPr>
        <w:pStyle w:val="berschrift2"/>
      </w:pPr>
      <w:r>
        <w:t xml:space="preserve"> </w:t>
      </w:r>
      <w:r w:rsidR="00326F10" w:rsidRPr="00326F10">
        <w:t>play „in the lift“</w:t>
      </w:r>
    </w:p>
    <w:p w14:paraId="7D091752" w14:textId="13E2E487" w:rsidR="00312B6A" w:rsidRPr="00312B6A" w:rsidRDefault="00312B6A" w:rsidP="00312B6A">
      <w:r>
        <w:t>At next the trainees get to know four persons. Four colleagues present in a excessive way different persons. It</w:t>
      </w:r>
      <w:r w:rsidR="00F96D31">
        <w:t>‘</w:t>
      </w:r>
      <w:r>
        <w:t xml:space="preserve">s also possible that two colleagues could </w:t>
      </w:r>
      <w:r w:rsidR="003857B1">
        <w:t xml:space="preserve">also </w:t>
      </w:r>
      <w:r>
        <w:t xml:space="preserve">act </w:t>
      </w:r>
      <w:r w:rsidR="00763AB9">
        <w:t>two persons</w:t>
      </w:r>
      <w:r w:rsidR="003857B1">
        <w:t xml:space="preserve"> each</w:t>
      </w:r>
      <w:r w:rsidR="00763AB9">
        <w:t>. Using objects (sunglasses, scarf, cap, handbag)</w:t>
      </w:r>
      <w:r w:rsidR="00366D88">
        <w:t xml:space="preserve"> or name plate make visible who they are.</w:t>
      </w:r>
    </w:p>
    <w:p w14:paraId="395982B6" w14:textId="77777777" w:rsidR="00613DF6" w:rsidRPr="005A6567" w:rsidRDefault="00613DF6" w:rsidP="005A6567"/>
    <w:tbl>
      <w:tblPr>
        <w:tblStyle w:val="Gitternetztabelle4Akzent6"/>
        <w:tblW w:w="9634" w:type="dxa"/>
        <w:tblLook w:val="04A0" w:firstRow="1" w:lastRow="0" w:firstColumn="1" w:lastColumn="0" w:noHBand="0" w:noVBand="1"/>
      </w:tblPr>
      <w:tblGrid>
        <w:gridCol w:w="1271"/>
        <w:gridCol w:w="709"/>
        <w:gridCol w:w="1843"/>
        <w:gridCol w:w="1559"/>
        <w:gridCol w:w="2551"/>
        <w:gridCol w:w="1701"/>
      </w:tblGrid>
      <w:tr w:rsidR="005A6567" w:rsidRPr="00613DF6" w14:paraId="080D18C4" w14:textId="77777777" w:rsidTr="0056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6"/>
          </w:tcPr>
          <w:p w14:paraId="39F85CCE" w14:textId="77777777" w:rsidR="005A6567" w:rsidRPr="00613DF6" w:rsidRDefault="005A6567" w:rsidP="005A6567">
            <w:pPr>
              <w:rPr>
                <w:sz w:val="28"/>
                <w:szCs w:val="28"/>
              </w:rPr>
            </w:pPr>
            <w:r w:rsidRPr="00613DF6">
              <w:rPr>
                <w:sz w:val="28"/>
                <w:szCs w:val="28"/>
              </w:rPr>
              <w:t>Personen</w:t>
            </w:r>
          </w:p>
        </w:tc>
      </w:tr>
      <w:tr w:rsidR="005A6567" w:rsidRPr="00613DF6" w14:paraId="474ECCEA"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tcPr>
          <w:p w14:paraId="797BC714" w14:textId="77777777" w:rsidR="005A6567" w:rsidRPr="00613DF6" w:rsidRDefault="005A6567" w:rsidP="005A6567">
            <w:pPr>
              <w:jc w:val="center"/>
              <w:rPr>
                <w:b w:val="0"/>
                <w:sz w:val="28"/>
                <w:szCs w:val="28"/>
              </w:rPr>
            </w:pPr>
            <w:r w:rsidRPr="00613DF6">
              <w:rPr>
                <w:b w:val="0"/>
                <w:sz w:val="28"/>
                <w:szCs w:val="28"/>
              </w:rPr>
              <w:t>Dan</w:t>
            </w:r>
          </w:p>
          <w:p w14:paraId="1C914D18" w14:textId="77777777" w:rsidR="005A6567" w:rsidRPr="00613DF6" w:rsidRDefault="005A6567" w:rsidP="005A6567">
            <w:pPr>
              <w:jc w:val="center"/>
              <w:rPr>
                <w:b w:val="0"/>
                <w:sz w:val="28"/>
                <w:szCs w:val="28"/>
              </w:rPr>
            </w:pPr>
            <w:r w:rsidRPr="00613DF6">
              <w:rPr>
                <w:b w:val="0"/>
                <w:sz w:val="28"/>
                <w:szCs w:val="28"/>
              </w:rPr>
              <w:t>(</w:t>
            </w:r>
            <w:r w:rsidRPr="00613DF6">
              <w:rPr>
                <w:sz w:val="28"/>
                <w:szCs w:val="28"/>
              </w:rPr>
              <w:t>d</w:t>
            </w:r>
            <w:r w:rsidRPr="00613DF6">
              <w:rPr>
                <w:b w:val="0"/>
                <w:sz w:val="28"/>
                <w:szCs w:val="28"/>
              </w:rPr>
              <w:t>ominant)</w:t>
            </w:r>
          </w:p>
        </w:tc>
        <w:tc>
          <w:tcPr>
            <w:tcW w:w="1843" w:type="dxa"/>
          </w:tcPr>
          <w:p w14:paraId="0D474AE4" w14:textId="77777777" w:rsidR="005A6567" w:rsidRPr="00613DF6" w:rsidRDefault="005A6567" w:rsidP="005A6567">
            <w:pPr>
              <w:jc w:val="center"/>
              <w:cnfStyle w:val="000000100000" w:firstRow="0" w:lastRow="0" w:firstColumn="0" w:lastColumn="0" w:oddVBand="0" w:evenVBand="0" w:oddHBand="1" w:evenHBand="0" w:firstRowFirstColumn="0" w:firstRowLastColumn="0" w:lastRowFirstColumn="0" w:lastRowLastColumn="0"/>
              <w:rPr>
                <w:sz w:val="28"/>
                <w:szCs w:val="28"/>
              </w:rPr>
            </w:pPr>
            <w:r w:rsidRPr="00613DF6">
              <w:rPr>
                <w:sz w:val="28"/>
                <w:szCs w:val="28"/>
              </w:rPr>
              <w:t xml:space="preserve">Isabelle </w:t>
            </w:r>
          </w:p>
          <w:p w14:paraId="0310D703" w14:textId="77777777" w:rsidR="005A6567" w:rsidRPr="00613DF6" w:rsidRDefault="005A6567" w:rsidP="005A6567">
            <w:pPr>
              <w:jc w:val="center"/>
              <w:cnfStyle w:val="000000100000" w:firstRow="0" w:lastRow="0" w:firstColumn="0" w:lastColumn="0" w:oddVBand="0" w:evenVBand="0" w:oddHBand="1" w:evenHBand="0" w:firstRowFirstColumn="0" w:firstRowLastColumn="0" w:lastRowFirstColumn="0" w:lastRowLastColumn="0"/>
              <w:rPr>
                <w:sz w:val="28"/>
                <w:szCs w:val="28"/>
              </w:rPr>
            </w:pPr>
            <w:r w:rsidRPr="00613DF6">
              <w:rPr>
                <w:sz w:val="28"/>
                <w:szCs w:val="28"/>
              </w:rPr>
              <w:t>(</w:t>
            </w:r>
            <w:r w:rsidRPr="00613DF6">
              <w:rPr>
                <w:b/>
                <w:sz w:val="28"/>
                <w:szCs w:val="28"/>
              </w:rPr>
              <w:t>i</w:t>
            </w:r>
            <w:r w:rsidRPr="00613DF6">
              <w:rPr>
                <w:sz w:val="28"/>
                <w:szCs w:val="28"/>
              </w:rPr>
              <w:t>nitiativ)</w:t>
            </w:r>
          </w:p>
        </w:tc>
        <w:tc>
          <w:tcPr>
            <w:tcW w:w="1559" w:type="dxa"/>
          </w:tcPr>
          <w:p w14:paraId="38153AD3" w14:textId="77777777" w:rsidR="005A6567" w:rsidRPr="00613DF6" w:rsidRDefault="005A6567" w:rsidP="005A6567">
            <w:pPr>
              <w:jc w:val="center"/>
              <w:cnfStyle w:val="000000100000" w:firstRow="0" w:lastRow="0" w:firstColumn="0" w:lastColumn="0" w:oddVBand="0" w:evenVBand="0" w:oddHBand="1" w:evenHBand="0" w:firstRowFirstColumn="0" w:firstRowLastColumn="0" w:lastRowFirstColumn="0" w:lastRowLastColumn="0"/>
              <w:rPr>
                <w:sz w:val="28"/>
                <w:szCs w:val="28"/>
              </w:rPr>
            </w:pPr>
            <w:r w:rsidRPr="00613DF6">
              <w:rPr>
                <w:sz w:val="28"/>
                <w:szCs w:val="28"/>
              </w:rPr>
              <w:t>Steffen</w:t>
            </w:r>
          </w:p>
          <w:p w14:paraId="217E74FE" w14:textId="63C3AA2D" w:rsidR="005A6567" w:rsidRPr="00613DF6" w:rsidRDefault="00EC6790" w:rsidP="00EC6790">
            <w:pPr>
              <w:jc w:val="center"/>
              <w:cnfStyle w:val="000000100000" w:firstRow="0" w:lastRow="0" w:firstColumn="0" w:lastColumn="0" w:oddVBand="0" w:evenVBand="0" w:oddHBand="1" w:evenHBand="0" w:firstRowFirstColumn="0" w:firstRowLastColumn="0" w:lastRowFirstColumn="0" w:lastRowLastColumn="0"/>
              <w:rPr>
                <w:sz w:val="28"/>
                <w:szCs w:val="28"/>
              </w:rPr>
            </w:pPr>
            <w:r w:rsidRPr="00613DF6">
              <w:rPr>
                <w:sz w:val="28"/>
                <w:szCs w:val="28"/>
              </w:rPr>
              <w:t>(</w:t>
            </w:r>
            <w:r w:rsidR="00EA17E1" w:rsidRPr="00EA17E1">
              <w:rPr>
                <w:b/>
                <w:sz w:val="28"/>
                <w:szCs w:val="28"/>
              </w:rPr>
              <w:t>c</w:t>
            </w:r>
            <w:r w:rsidR="00EA17E1">
              <w:rPr>
                <w:sz w:val="28"/>
                <w:szCs w:val="28"/>
              </w:rPr>
              <w:t>onstant</w:t>
            </w:r>
            <w:r w:rsidRPr="00613DF6">
              <w:rPr>
                <w:sz w:val="28"/>
                <w:szCs w:val="28"/>
              </w:rPr>
              <w:t>)</w:t>
            </w:r>
          </w:p>
        </w:tc>
        <w:tc>
          <w:tcPr>
            <w:tcW w:w="2551" w:type="dxa"/>
          </w:tcPr>
          <w:p w14:paraId="0B5AF191" w14:textId="77777777" w:rsidR="005A6567" w:rsidRPr="00613DF6" w:rsidRDefault="005A6567" w:rsidP="005A6567">
            <w:pPr>
              <w:jc w:val="center"/>
              <w:cnfStyle w:val="000000100000" w:firstRow="0" w:lastRow="0" w:firstColumn="0" w:lastColumn="0" w:oddVBand="0" w:evenVBand="0" w:oddHBand="1" w:evenHBand="0" w:firstRowFirstColumn="0" w:firstRowLastColumn="0" w:lastRowFirstColumn="0" w:lastRowLastColumn="0"/>
              <w:rPr>
                <w:sz w:val="28"/>
                <w:szCs w:val="28"/>
              </w:rPr>
            </w:pPr>
            <w:r w:rsidRPr="00613DF6">
              <w:rPr>
                <w:sz w:val="28"/>
                <w:szCs w:val="28"/>
              </w:rPr>
              <w:t xml:space="preserve">Gökce </w:t>
            </w:r>
          </w:p>
          <w:p w14:paraId="3AF2117B" w14:textId="70935C8E" w:rsidR="005A6567" w:rsidRPr="00613DF6" w:rsidRDefault="00EC6790" w:rsidP="00EC6790">
            <w:pPr>
              <w:jc w:val="center"/>
              <w:cnfStyle w:val="000000100000" w:firstRow="0" w:lastRow="0" w:firstColumn="0" w:lastColumn="0" w:oddVBand="0" w:evenVBand="0" w:oddHBand="1" w:evenHBand="0" w:firstRowFirstColumn="0" w:firstRowLastColumn="0" w:lastRowFirstColumn="0" w:lastRowLastColumn="0"/>
              <w:rPr>
                <w:sz w:val="28"/>
                <w:szCs w:val="28"/>
              </w:rPr>
            </w:pPr>
            <w:r w:rsidRPr="00613DF6">
              <w:rPr>
                <w:sz w:val="28"/>
                <w:szCs w:val="28"/>
              </w:rPr>
              <w:t>(</w:t>
            </w:r>
            <w:r w:rsidR="00EA17E1" w:rsidRPr="00EA17E1">
              <w:rPr>
                <w:b/>
                <w:sz w:val="28"/>
                <w:szCs w:val="28"/>
              </w:rPr>
              <w:t>c</w:t>
            </w:r>
            <w:r w:rsidR="00EA17E1">
              <w:rPr>
                <w:sz w:val="28"/>
                <w:szCs w:val="28"/>
              </w:rPr>
              <w:t>onscientious</w:t>
            </w:r>
            <w:r w:rsidRPr="00613DF6">
              <w:rPr>
                <w:sz w:val="28"/>
                <w:szCs w:val="28"/>
              </w:rPr>
              <w:t>)</w:t>
            </w:r>
          </w:p>
        </w:tc>
        <w:tc>
          <w:tcPr>
            <w:tcW w:w="1701" w:type="dxa"/>
          </w:tcPr>
          <w:p w14:paraId="7395724C" w14:textId="42A9DC00" w:rsidR="005A6567" w:rsidRPr="00613DF6" w:rsidRDefault="00F96D31" w:rsidP="005A6567">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Narrator</w:t>
            </w:r>
          </w:p>
        </w:tc>
      </w:tr>
      <w:tr w:rsidR="00613DF6" w:rsidRPr="00613DF6" w14:paraId="738C9E5E" w14:textId="77777777" w:rsidTr="0056085A">
        <w:tc>
          <w:tcPr>
            <w:cnfStyle w:val="001000000000" w:firstRow="0" w:lastRow="0" w:firstColumn="1" w:lastColumn="0" w:oddVBand="0" w:evenVBand="0" w:oddHBand="0" w:evenHBand="0" w:firstRowFirstColumn="0" w:firstRowLastColumn="0" w:lastRowFirstColumn="0" w:lastRowLastColumn="0"/>
            <w:tcW w:w="9634" w:type="dxa"/>
            <w:gridSpan w:val="6"/>
          </w:tcPr>
          <w:p w14:paraId="3517F7DD" w14:textId="77777777" w:rsidR="00613DF6" w:rsidRPr="00613DF6" w:rsidRDefault="00613DF6" w:rsidP="005A6567">
            <w:pPr>
              <w:jc w:val="center"/>
              <w:rPr>
                <w:sz w:val="28"/>
                <w:szCs w:val="28"/>
              </w:rPr>
            </w:pPr>
          </w:p>
        </w:tc>
      </w:tr>
      <w:tr w:rsidR="00D70440" w:rsidRPr="00613DF6" w14:paraId="5DC0C89C"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4A4681E" w14:textId="5140D916" w:rsidR="00D70440" w:rsidRPr="00613DF6" w:rsidRDefault="00F96D31" w:rsidP="00D70440">
            <w:pPr>
              <w:rPr>
                <w:b w:val="0"/>
                <w:sz w:val="28"/>
                <w:szCs w:val="28"/>
              </w:rPr>
            </w:pPr>
            <w:r>
              <w:rPr>
                <w:b w:val="0"/>
                <w:sz w:val="28"/>
                <w:szCs w:val="28"/>
              </w:rPr>
              <w:t>Narrator</w:t>
            </w:r>
            <w:r w:rsidR="00665467" w:rsidRPr="00613DF6">
              <w:rPr>
                <w:b w:val="0"/>
                <w:sz w:val="28"/>
                <w:szCs w:val="28"/>
              </w:rPr>
              <w:t xml:space="preserve"> </w:t>
            </w:r>
          </w:p>
        </w:tc>
        <w:tc>
          <w:tcPr>
            <w:tcW w:w="8363" w:type="dxa"/>
            <w:gridSpan w:val="5"/>
          </w:tcPr>
          <w:p w14:paraId="3E7D91C5" w14:textId="28D4D732" w:rsidR="00BB3669" w:rsidRDefault="002E201E" w:rsidP="00F72768">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Narrator: „</w:t>
            </w:r>
            <w:r w:rsidR="005E4D47">
              <w:rPr>
                <w:sz w:val="28"/>
                <w:szCs w:val="28"/>
              </w:rPr>
              <w:t>F</w:t>
            </w:r>
            <w:r>
              <w:rPr>
                <w:sz w:val="28"/>
                <w:szCs w:val="28"/>
              </w:rPr>
              <w:t>our persons are on</w:t>
            </w:r>
            <w:r w:rsidR="008569EA">
              <w:rPr>
                <w:sz w:val="28"/>
                <w:szCs w:val="28"/>
              </w:rPr>
              <w:t xml:space="preserve"> </w:t>
            </w:r>
            <w:r>
              <w:rPr>
                <w:sz w:val="28"/>
                <w:szCs w:val="28"/>
              </w:rPr>
              <w:t xml:space="preserve">the way in a house. </w:t>
            </w:r>
          </w:p>
          <w:p w14:paraId="377B20BD" w14:textId="77777777" w:rsidR="00BB3669" w:rsidRDefault="002E201E" w:rsidP="00F72768">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Dan would like to take the lift. </w:t>
            </w:r>
          </w:p>
          <w:p w14:paraId="06D2BD9C" w14:textId="1EECA521" w:rsidR="00D70440" w:rsidRPr="00613DF6" w:rsidRDefault="002E201E" w:rsidP="00F72768">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Isabelle thinks that’s </w:t>
            </w:r>
            <w:r w:rsidR="005E4D47">
              <w:rPr>
                <w:sz w:val="28"/>
                <w:szCs w:val="28"/>
              </w:rPr>
              <w:t>great</w:t>
            </w:r>
            <w:r>
              <w:rPr>
                <w:sz w:val="28"/>
                <w:szCs w:val="28"/>
              </w:rPr>
              <w:t>. Steffen and Gökce say noth</w:t>
            </w:r>
            <w:r w:rsidR="00BB3669">
              <w:rPr>
                <w:sz w:val="28"/>
                <w:szCs w:val="28"/>
              </w:rPr>
              <w:t>ing</w:t>
            </w:r>
            <w:r>
              <w:rPr>
                <w:sz w:val="28"/>
                <w:szCs w:val="28"/>
              </w:rPr>
              <w:t>. They get in. Dan presses</w:t>
            </w:r>
            <w:r w:rsidR="00BB3669">
              <w:rPr>
                <w:sz w:val="28"/>
                <w:szCs w:val="28"/>
              </w:rPr>
              <w:t xml:space="preserve"> </w:t>
            </w:r>
            <w:r>
              <w:rPr>
                <w:sz w:val="28"/>
                <w:szCs w:val="28"/>
              </w:rPr>
              <w:t xml:space="preserve">the button: forteenth floor. The lift starts. Dan and Isabelle talk together. The two others are quiet. Suddenly the lift stops. </w:t>
            </w:r>
            <w:r w:rsidR="003857B1">
              <w:rPr>
                <w:sz w:val="28"/>
                <w:szCs w:val="28"/>
              </w:rPr>
              <w:t>Everyone</w:t>
            </w:r>
            <w:r>
              <w:rPr>
                <w:sz w:val="28"/>
                <w:szCs w:val="28"/>
              </w:rPr>
              <w:t xml:space="preserve"> get frightened.</w:t>
            </w:r>
            <w:r w:rsidR="00BB3669">
              <w:rPr>
                <w:sz w:val="28"/>
                <w:szCs w:val="28"/>
              </w:rPr>
              <w:t>“</w:t>
            </w:r>
          </w:p>
        </w:tc>
      </w:tr>
      <w:tr w:rsidR="00D70440" w:rsidRPr="00613DF6" w14:paraId="74A9BC2D"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47DCF8B1" w14:textId="77777777" w:rsidR="00D70440" w:rsidRPr="00613DF6" w:rsidRDefault="00D70440" w:rsidP="00D70440">
            <w:pPr>
              <w:rPr>
                <w:b w:val="0"/>
                <w:sz w:val="28"/>
                <w:szCs w:val="28"/>
              </w:rPr>
            </w:pPr>
            <w:r w:rsidRPr="00613DF6">
              <w:rPr>
                <w:b w:val="0"/>
                <w:sz w:val="28"/>
                <w:szCs w:val="28"/>
              </w:rPr>
              <w:t>Isabelle</w:t>
            </w:r>
          </w:p>
        </w:tc>
        <w:tc>
          <w:tcPr>
            <w:tcW w:w="8363" w:type="dxa"/>
            <w:gridSpan w:val="5"/>
          </w:tcPr>
          <w:p w14:paraId="5FCB75E1" w14:textId="0F0E596C" w:rsidR="00D70440" w:rsidRDefault="00BB3669" w:rsidP="00D70440">
            <w:pPr>
              <w:cnfStyle w:val="000000000000" w:firstRow="0" w:lastRow="0" w:firstColumn="0" w:lastColumn="0" w:oddVBand="0" w:evenVBand="0" w:oddHBand="0" w:evenHBand="0" w:firstRowFirstColumn="0" w:firstRowLastColumn="0" w:lastRowFirstColumn="0" w:lastRowLastColumn="0"/>
              <w:rPr>
                <w:sz w:val="28"/>
                <w:szCs w:val="28"/>
              </w:rPr>
            </w:pPr>
            <w:r w:rsidRPr="00BB3669">
              <w:rPr>
                <w:i/>
                <w:sz w:val="28"/>
                <w:szCs w:val="28"/>
              </w:rPr>
              <w:t>She is afraid.</w:t>
            </w:r>
            <w:r>
              <w:rPr>
                <w:sz w:val="28"/>
                <w:szCs w:val="28"/>
              </w:rPr>
              <w:t xml:space="preserve">  „</w:t>
            </w:r>
            <w:r w:rsidR="005E4D47">
              <w:rPr>
                <w:sz w:val="28"/>
                <w:szCs w:val="28"/>
              </w:rPr>
              <w:t>W</w:t>
            </w:r>
            <w:r>
              <w:rPr>
                <w:sz w:val="28"/>
                <w:szCs w:val="28"/>
              </w:rPr>
              <w:t xml:space="preserve">e are </w:t>
            </w:r>
            <w:proofErr w:type="gramStart"/>
            <w:r>
              <w:rPr>
                <w:sz w:val="28"/>
                <w:szCs w:val="28"/>
              </w:rPr>
              <w:t>stuck….</w:t>
            </w:r>
            <w:proofErr w:type="gramEnd"/>
            <w:r>
              <w:rPr>
                <w:sz w:val="28"/>
                <w:szCs w:val="28"/>
              </w:rPr>
              <w:t xml:space="preserve">.!“ </w:t>
            </w:r>
          </w:p>
          <w:p w14:paraId="65A48C5D" w14:textId="0E9B5942" w:rsidR="00BB3669" w:rsidRPr="00613DF6" w:rsidRDefault="00BB3669" w:rsidP="00D70440">
            <w:pPr>
              <w:cnfStyle w:val="000000000000" w:firstRow="0" w:lastRow="0" w:firstColumn="0" w:lastColumn="0" w:oddVBand="0" w:evenVBand="0" w:oddHBand="0" w:evenHBand="0" w:firstRowFirstColumn="0" w:firstRowLastColumn="0" w:lastRowFirstColumn="0" w:lastRowLastColumn="0"/>
              <w:rPr>
                <w:sz w:val="28"/>
                <w:szCs w:val="28"/>
              </w:rPr>
            </w:pPr>
            <w:r w:rsidRPr="00BB3669">
              <w:rPr>
                <w:i/>
                <w:sz w:val="28"/>
                <w:szCs w:val="28"/>
              </w:rPr>
              <w:t>She cries for help:</w:t>
            </w:r>
            <w:r>
              <w:rPr>
                <w:sz w:val="28"/>
                <w:szCs w:val="28"/>
              </w:rPr>
              <w:t xml:space="preserve"> „</w:t>
            </w:r>
            <w:r w:rsidR="005E4D47">
              <w:rPr>
                <w:sz w:val="28"/>
                <w:szCs w:val="28"/>
              </w:rPr>
              <w:t>H</w:t>
            </w:r>
            <w:r>
              <w:rPr>
                <w:sz w:val="28"/>
                <w:szCs w:val="28"/>
              </w:rPr>
              <w:t>elp, help, we are stuck!“</w:t>
            </w:r>
          </w:p>
        </w:tc>
      </w:tr>
      <w:tr w:rsidR="00D70440" w:rsidRPr="00613DF6" w14:paraId="48F380EF"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EA50CE0" w14:textId="77777777" w:rsidR="00D70440" w:rsidRPr="00613DF6" w:rsidRDefault="00D70440" w:rsidP="00D70440">
            <w:pPr>
              <w:rPr>
                <w:b w:val="0"/>
                <w:sz w:val="28"/>
                <w:szCs w:val="28"/>
              </w:rPr>
            </w:pPr>
            <w:r w:rsidRPr="00613DF6">
              <w:rPr>
                <w:b w:val="0"/>
                <w:sz w:val="28"/>
                <w:szCs w:val="28"/>
              </w:rPr>
              <w:t>Gökce</w:t>
            </w:r>
          </w:p>
        </w:tc>
        <w:tc>
          <w:tcPr>
            <w:tcW w:w="8363" w:type="dxa"/>
            <w:gridSpan w:val="5"/>
          </w:tcPr>
          <w:p w14:paraId="0CEBB10A" w14:textId="6F45A229" w:rsidR="00D70440" w:rsidRPr="001D49CB" w:rsidRDefault="001D49CB" w:rsidP="00665467">
            <w:pPr>
              <w:cnfStyle w:val="000000100000" w:firstRow="0" w:lastRow="0" w:firstColumn="0" w:lastColumn="0" w:oddVBand="0" w:evenVBand="0" w:oddHBand="1" w:evenHBand="0" w:firstRowFirstColumn="0" w:firstRowLastColumn="0" w:lastRowFirstColumn="0" w:lastRowLastColumn="0"/>
              <w:rPr>
                <w:i/>
                <w:sz w:val="28"/>
                <w:szCs w:val="28"/>
              </w:rPr>
            </w:pPr>
            <w:r w:rsidRPr="001D49CB">
              <w:rPr>
                <w:i/>
                <w:sz w:val="28"/>
                <w:szCs w:val="28"/>
              </w:rPr>
              <w:t xml:space="preserve">She looks around, scratches her head, reflects. </w:t>
            </w:r>
          </w:p>
        </w:tc>
      </w:tr>
      <w:tr w:rsidR="00D70440" w:rsidRPr="00613DF6" w14:paraId="0A600E62"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40A6226C" w14:textId="77777777" w:rsidR="00D70440" w:rsidRPr="00613DF6" w:rsidRDefault="00D70440" w:rsidP="00D70440">
            <w:pPr>
              <w:rPr>
                <w:b w:val="0"/>
                <w:sz w:val="28"/>
                <w:szCs w:val="28"/>
              </w:rPr>
            </w:pPr>
            <w:r w:rsidRPr="00613DF6">
              <w:rPr>
                <w:b w:val="0"/>
                <w:sz w:val="28"/>
                <w:szCs w:val="28"/>
              </w:rPr>
              <w:t>Steffen</w:t>
            </w:r>
          </w:p>
        </w:tc>
        <w:tc>
          <w:tcPr>
            <w:tcW w:w="8363" w:type="dxa"/>
            <w:gridSpan w:val="5"/>
          </w:tcPr>
          <w:p w14:paraId="40835BA8" w14:textId="486633C3" w:rsidR="00D70440" w:rsidRPr="001D49CB" w:rsidRDefault="001D49CB" w:rsidP="00D70440">
            <w:pPr>
              <w:cnfStyle w:val="000000000000" w:firstRow="0" w:lastRow="0" w:firstColumn="0" w:lastColumn="0" w:oddVBand="0" w:evenVBand="0" w:oddHBand="0" w:evenHBand="0" w:firstRowFirstColumn="0" w:firstRowLastColumn="0" w:lastRowFirstColumn="0" w:lastRowLastColumn="0"/>
              <w:rPr>
                <w:i/>
                <w:sz w:val="28"/>
                <w:szCs w:val="28"/>
              </w:rPr>
            </w:pPr>
            <w:r w:rsidRPr="001D49CB">
              <w:rPr>
                <w:i/>
                <w:sz w:val="28"/>
                <w:szCs w:val="28"/>
              </w:rPr>
              <w:t>He watches the scene from a corner.</w:t>
            </w:r>
          </w:p>
        </w:tc>
      </w:tr>
      <w:tr w:rsidR="00D70440" w:rsidRPr="00613DF6" w14:paraId="3CFFD5CF"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2146A9E" w14:textId="77777777" w:rsidR="00D70440" w:rsidRPr="00613DF6" w:rsidRDefault="00D70440" w:rsidP="00D70440">
            <w:pPr>
              <w:rPr>
                <w:b w:val="0"/>
                <w:sz w:val="28"/>
                <w:szCs w:val="28"/>
              </w:rPr>
            </w:pPr>
            <w:r w:rsidRPr="00613DF6">
              <w:rPr>
                <w:b w:val="0"/>
                <w:sz w:val="28"/>
                <w:szCs w:val="28"/>
              </w:rPr>
              <w:t>Dan</w:t>
            </w:r>
          </w:p>
        </w:tc>
        <w:tc>
          <w:tcPr>
            <w:tcW w:w="8363" w:type="dxa"/>
            <w:gridSpan w:val="5"/>
          </w:tcPr>
          <w:p w14:paraId="3E1EC1DB" w14:textId="61042571" w:rsidR="00D70440" w:rsidRPr="001D49CB" w:rsidRDefault="001D49CB"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„Never fear. Everything </w:t>
            </w:r>
            <w:r w:rsidR="00977E0F">
              <w:rPr>
                <w:sz w:val="28"/>
                <w:szCs w:val="28"/>
              </w:rPr>
              <w:t>will be fine</w:t>
            </w:r>
            <w:r>
              <w:rPr>
                <w:sz w:val="28"/>
                <w:szCs w:val="28"/>
              </w:rPr>
              <w:t xml:space="preserve">. </w:t>
            </w:r>
            <w:r w:rsidR="00165C9B">
              <w:rPr>
                <w:sz w:val="28"/>
                <w:szCs w:val="28"/>
              </w:rPr>
              <w:t>L</w:t>
            </w:r>
            <w:r w:rsidR="00D85A9B" w:rsidRPr="00D85A9B">
              <w:rPr>
                <w:sz w:val="28"/>
                <w:szCs w:val="28"/>
              </w:rPr>
              <w:t>eave here (pushes the others aside), I'll do it.” He presses all the buttons wildly.</w:t>
            </w:r>
          </w:p>
        </w:tc>
      </w:tr>
      <w:tr w:rsidR="00D70440" w:rsidRPr="00613DF6" w14:paraId="68282BAF"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3DBA4B94" w14:textId="77777777" w:rsidR="00D70440" w:rsidRPr="00613DF6" w:rsidRDefault="00D70440" w:rsidP="00D70440">
            <w:pPr>
              <w:rPr>
                <w:b w:val="0"/>
                <w:sz w:val="28"/>
                <w:szCs w:val="28"/>
              </w:rPr>
            </w:pPr>
            <w:r w:rsidRPr="00613DF6">
              <w:rPr>
                <w:b w:val="0"/>
                <w:sz w:val="28"/>
                <w:szCs w:val="28"/>
              </w:rPr>
              <w:t>Steffen</w:t>
            </w:r>
          </w:p>
        </w:tc>
        <w:tc>
          <w:tcPr>
            <w:tcW w:w="8363" w:type="dxa"/>
            <w:gridSpan w:val="5"/>
          </w:tcPr>
          <w:p w14:paraId="48FE8B05" w14:textId="6BD32AD9" w:rsidR="00D70440" w:rsidRPr="00613DF6" w:rsidRDefault="00732E63" w:rsidP="00665467">
            <w:pPr>
              <w:cnfStyle w:val="000000000000" w:firstRow="0" w:lastRow="0" w:firstColumn="0" w:lastColumn="0" w:oddVBand="0" w:evenVBand="0" w:oddHBand="0" w:evenHBand="0" w:firstRowFirstColumn="0" w:firstRowLastColumn="0" w:lastRowFirstColumn="0" w:lastRowLastColumn="0"/>
              <w:rPr>
                <w:sz w:val="28"/>
                <w:szCs w:val="28"/>
              </w:rPr>
            </w:pPr>
            <w:r w:rsidRPr="00732E63">
              <w:rPr>
                <w:i/>
                <w:sz w:val="28"/>
                <w:szCs w:val="28"/>
              </w:rPr>
              <w:t>He quietens Isabelle</w:t>
            </w:r>
            <w:r>
              <w:rPr>
                <w:sz w:val="28"/>
                <w:szCs w:val="28"/>
              </w:rPr>
              <w:t xml:space="preserve">: Everything is going to be alright. Don’t be afraid!  I have </w:t>
            </w:r>
            <w:r w:rsidR="00D85A9B">
              <w:rPr>
                <w:sz w:val="28"/>
                <w:szCs w:val="28"/>
              </w:rPr>
              <w:t>s</w:t>
            </w:r>
            <w:r>
              <w:rPr>
                <w:sz w:val="28"/>
                <w:szCs w:val="28"/>
              </w:rPr>
              <w:t xml:space="preserve">een there before. </w:t>
            </w:r>
            <w:r w:rsidR="00D85A9B" w:rsidRPr="00D85A9B">
              <w:rPr>
                <w:sz w:val="28"/>
                <w:szCs w:val="28"/>
              </w:rPr>
              <w:t>You have to breathe in and out deeply. Yes, that's good..."</w:t>
            </w:r>
            <w:r>
              <w:rPr>
                <w:sz w:val="28"/>
                <w:szCs w:val="28"/>
              </w:rPr>
              <w:t xml:space="preserve">. </w:t>
            </w:r>
          </w:p>
        </w:tc>
      </w:tr>
      <w:tr w:rsidR="00D70440" w:rsidRPr="00613DF6" w14:paraId="0791B795"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820D5DA" w14:textId="77777777" w:rsidR="00D70440" w:rsidRPr="00613DF6" w:rsidRDefault="00D70440" w:rsidP="00D70440">
            <w:pPr>
              <w:rPr>
                <w:b w:val="0"/>
                <w:sz w:val="28"/>
                <w:szCs w:val="28"/>
              </w:rPr>
            </w:pPr>
            <w:r w:rsidRPr="00613DF6">
              <w:rPr>
                <w:b w:val="0"/>
                <w:sz w:val="28"/>
                <w:szCs w:val="28"/>
              </w:rPr>
              <w:t>Gökce</w:t>
            </w:r>
          </w:p>
        </w:tc>
        <w:tc>
          <w:tcPr>
            <w:tcW w:w="8363" w:type="dxa"/>
            <w:gridSpan w:val="5"/>
          </w:tcPr>
          <w:p w14:paraId="0A3B1D65" w14:textId="77777777" w:rsidR="00D70440" w:rsidRDefault="008569EA" w:rsidP="00D70440">
            <w:pPr>
              <w:cnfStyle w:val="000000100000" w:firstRow="0" w:lastRow="0" w:firstColumn="0" w:lastColumn="0" w:oddVBand="0" w:evenVBand="0" w:oddHBand="1" w:evenHBand="0" w:firstRowFirstColumn="0" w:firstRowLastColumn="0" w:lastRowFirstColumn="0" w:lastRowLastColumn="0"/>
              <w:rPr>
                <w:i/>
                <w:sz w:val="28"/>
                <w:szCs w:val="28"/>
              </w:rPr>
            </w:pPr>
            <w:r w:rsidRPr="008569EA">
              <w:rPr>
                <w:i/>
                <w:sz w:val="28"/>
                <w:szCs w:val="28"/>
              </w:rPr>
              <w:t>She finds a tablet:</w:t>
            </w:r>
          </w:p>
          <w:p w14:paraId="2A688A63" w14:textId="59205BCF" w:rsidR="008569EA" w:rsidRPr="008569EA" w:rsidRDefault="008569EA"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w:t>
            </w:r>
            <w:r w:rsidR="00A21420">
              <w:rPr>
                <w:sz w:val="28"/>
                <w:szCs w:val="28"/>
              </w:rPr>
              <w:t>O</w:t>
            </w:r>
            <w:r>
              <w:rPr>
                <w:sz w:val="28"/>
                <w:szCs w:val="28"/>
              </w:rPr>
              <w:t xml:space="preserve">h maybe there is a tip. I am </w:t>
            </w:r>
            <w:proofErr w:type="gramStart"/>
            <w:r>
              <w:rPr>
                <w:sz w:val="28"/>
                <w:szCs w:val="28"/>
              </w:rPr>
              <w:t>reading….</w:t>
            </w:r>
            <w:proofErr w:type="gramEnd"/>
            <w:r>
              <w:rPr>
                <w:sz w:val="28"/>
                <w:szCs w:val="28"/>
              </w:rPr>
              <w:t xml:space="preserve">“ </w:t>
            </w:r>
            <w:r w:rsidRPr="008569EA">
              <w:rPr>
                <w:i/>
                <w:sz w:val="28"/>
                <w:szCs w:val="28"/>
              </w:rPr>
              <w:t>She reads with a low voice.</w:t>
            </w:r>
          </w:p>
        </w:tc>
      </w:tr>
      <w:tr w:rsidR="00D70440" w:rsidRPr="00613DF6" w14:paraId="5AA6E699"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7C3C8AC5" w14:textId="77777777" w:rsidR="00D70440" w:rsidRPr="00613DF6" w:rsidRDefault="00D70440" w:rsidP="00D70440">
            <w:pPr>
              <w:rPr>
                <w:b w:val="0"/>
                <w:sz w:val="28"/>
                <w:szCs w:val="28"/>
              </w:rPr>
            </w:pPr>
            <w:r w:rsidRPr="00613DF6">
              <w:rPr>
                <w:b w:val="0"/>
                <w:sz w:val="28"/>
                <w:szCs w:val="28"/>
              </w:rPr>
              <w:t>Dan</w:t>
            </w:r>
          </w:p>
        </w:tc>
        <w:tc>
          <w:tcPr>
            <w:tcW w:w="8363" w:type="dxa"/>
            <w:gridSpan w:val="5"/>
          </w:tcPr>
          <w:p w14:paraId="7B96808F" w14:textId="77777777" w:rsidR="00D70440" w:rsidRDefault="003260FD" w:rsidP="00D70440">
            <w:pPr>
              <w:cnfStyle w:val="000000000000" w:firstRow="0" w:lastRow="0" w:firstColumn="0" w:lastColumn="0" w:oddVBand="0" w:evenVBand="0" w:oddHBand="0" w:evenHBand="0" w:firstRowFirstColumn="0" w:firstRowLastColumn="0" w:lastRowFirstColumn="0" w:lastRowLastColumn="0"/>
              <w:rPr>
                <w:sz w:val="28"/>
                <w:szCs w:val="28"/>
              </w:rPr>
            </w:pPr>
            <w:r w:rsidRPr="003260FD">
              <w:rPr>
                <w:i/>
                <w:sz w:val="28"/>
                <w:szCs w:val="28"/>
              </w:rPr>
              <w:t>He grumbles</w:t>
            </w:r>
            <w:r>
              <w:rPr>
                <w:i/>
                <w:sz w:val="28"/>
                <w:szCs w:val="28"/>
              </w:rPr>
              <w:t xml:space="preserve">: </w:t>
            </w:r>
            <w:r>
              <w:rPr>
                <w:sz w:val="28"/>
                <w:szCs w:val="28"/>
              </w:rPr>
              <w:t>“ What a foolish technology?“</w:t>
            </w:r>
          </w:p>
          <w:p w14:paraId="7A639DBA" w14:textId="72DDDE02" w:rsidR="00094886" w:rsidRPr="00613DF6" w:rsidRDefault="00094886" w:rsidP="00D70440">
            <w:pPr>
              <w:cnfStyle w:val="000000000000" w:firstRow="0" w:lastRow="0" w:firstColumn="0" w:lastColumn="0" w:oddVBand="0" w:evenVBand="0" w:oddHBand="0" w:evenHBand="0" w:firstRowFirstColumn="0" w:firstRowLastColumn="0" w:lastRowFirstColumn="0" w:lastRowLastColumn="0"/>
              <w:rPr>
                <w:sz w:val="28"/>
                <w:szCs w:val="28"/>
              </w:rPr>
            </w:pPr>
            <w:r w:rsidRPr="00094886">
              <w:rPr>
                <w:i/>
                <w:sz w:val="28"/>
                <w:szCs w:val="28"/>
              </w:rPr>
              <w:t>He is beating</w:t>
            </w:r>
            <w:r>
              <w:rPr>
                <w:i/>
                <w:sz w:val="28"/>
                <w:szCs w:val="28"/>
              </w:rPr>
              <w:t xml:space="preserve"> angrily </w:t>
            </w:r>
            <w:r w:rsidRPr="00094886">
              <w:rPr>
                <w:i/>
                <w:sz w:val="28"/>
                <w:szCs w:val="28"/>
              </w:rPr>
              <w:t>on the buttons</w:t>
            </w:r>
            <w:r>
              <w:rPr>
                <w:sz w:val="28"/>
                <w:szCs w:val="28"/>
              </w:rPr>
              <w:t>. „It doesn’t really function!“</w:t>
            </w:r>
          </w:p>
        </w:tc>
      </w:tr>
      <w:tr w:rsidR="00D70440" w:rsidRPr="00613DF6" w14:paraId="3312F6C3"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E96980" w14:textId="77777777" w:rsidR="00D70440" w:rsidRPr="00613DF6" w:rsidRDefault="00D70440" w:rsidP="00D70440">
            <w:pPr>
              <w:rPr>
                <w:b w:val="0"/>
                <w:sz w:val="28"/>
                <w:szCs w:val="28"/>
              </w:rPr>
            </w:pPr>
            <w:r w:rsidRPr="00613DF6">
              <w:rPr>
                <w:b w:val="0"/>
                <w:sz w:val="28"/>
                <w:szCs w:val="28"/>
              </w:rPr>
              <w:t>Isabelle</w:t>
            </w:r>
          </w:p>
        </w:tc>
        <w:tc>
          <w:tcPr>
            <w:tcW w:w="8363" w:type="dxa"/>
            <w:gridSpan w:val="5"/>
          </w:tcPr>
          <w:p w14:paraId="461D3FA0" w14:textId="77777777" w:rsidR="00094886" w:rsidRDefault="00094886" w:rsidP="00094886">
            <w:pPr>
              <w:cnfStyle w:val="000000100000" w:firstRow="0" w:lastRow="0" w:firstColumn="0" w:lastColumn="0" w:oddVBand="0" w:evenVBand="0" w:oddHBand="1" w:evenHBand="0" w:firstRowFirstColumn="0" w:firstRowLastColumn="0" w:lastRowFirstColumn="0" w:lastRowLastColumn="0"/>
              <w:rPr>
                <w:i/>
                <w:sz w:val="28"/>
                <w:szCs w:val="28"/>
              </w:rPr>
            </w:pPr>
            <w:r w:rsidRPr="00094886">
              <w:rPr>
                <w:i/>
                <w:sz w:val="28"/>
                <w:szCs w:val="28"/>
              </w:rPr>
              <w:t>She is still afraid. She talks to Dan:</w:t>
            </w:r>
          </w:p>
          <w:p w14:paraId="1C603D0E" w14:textId="33D8F808" w:rsidR="00094886" w:rsidRPr="00094886" w:rsidRDefault="00094886" w:rsidP="00094886">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lastRenderedPageBreak/>
              <w:t>„</w:t>
            </w:r>
            <w:r w:rsidRPr="00094886">
              <w:rPr>
                <w:sz w:val="28"/>
                <w:szCs w:val="28"/>
              </w:rPr>
              <w:t>Bring it on</w:t>
            </w:r>
            <w:r>
              <w:rPr>
                <w:sz w:val="28"/>
                <w:szCs w:val="28"/>
              </w:rPr>
              <w:t>, now! -  I’m very frightened</w:t>
            </w:r>
            <w:r w:rsidR="00F638D3">
              <w:rPr>
                <w:sz w:val="28"/>
                <w:szCs w:val="28"/>
              </w:rPr>
              <w:t xml:space="preserve">.  It’s so </w:t>
            </w:r>
            <w:r w:rsidR="008145D9">
              <w:rPr>
                <w:sz w:val="28"/>
                <w:szCs w:val="28"/>
              </w:rPr>
              <w:t>tight here</w:t>
            </w:r>
            <w:r w:rsidR="00F638D3">
              <w:rPr>
                <w:sz w:val="28"/>
                <w:szCs w:val="28"/>
              </w:rPr>
              <w:t>. In a moment I will weep…“</w:t>
            </w:r>
          </w:p>
        </w:tc>
      </w:tr>
      <w:tr w:rsidR="00D70440" w:rsidRPr="00613DF6" w14:paraId="57AC0F09"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799164E9" w14:textId="77777777" w:rsidR="00D70440" w:rsidRPr="00613DF6" w:rsidRDefault="00D70440" w:rsidP="00D70440">
            <w:pPr>
              <w:rPr>
                <w:b w:val="0"/>
                <w:sz w:val="28"/>
                <w:szCs w:val="28"/>
              </w:rPr>
            </w:pPr>
            <w:r w:rsidRPr="00613DF6">
              <w:rPr>
                <w:b w:val="0"/>
                <w:sz w:val="28"/>
                <w:szCs w:val="28"/>
              </w:rPr>
              <w:lastRenderedPageBreak/>
              <w:t>Gökce</w:t>
            </w:r>
          </w:p>
        </w:tc>
        <w:tc>
          <w:tcPr>
            <w:tcW w:w="8363" w:type="dxa"/>
            <w:gridSpan w:val="5"/>
          </w:tcPr>
          <w:p w14:paraId="7FD98ABA" w14:textId="5B13BA5A" w:rsidR="00F638D3" w:rsidRPr="00F638D3" w:rsidRDefault="008145D9" w:rsidP="00D70440">
            <w:pPr>
              <w:cnfStyle w:val="000000000000" w:firstRow="0" w:lastRow="0" w:firstColumn="0" w:lastColumn="0" w:oddVBand="0" w:evenVBand="0" w:oddHBand="0" w:evenHBand="0" w:firstRowFirstColumn="0" w:firstRowLastColumn="0" w:lastRowFirstColumn="0" w:lastRowLastColumn="0"/>
              <w:rPr>
                <w:sz w:val="28"/>
                <w:szCs w:val="28"/>
              </w:rPr>
            </w:pPr>
            <w:r w:rsidRPr="008145D9">
              <w:rPr>
                <w:i/>
                <w:sz w:val="28"/>
                <w:szCs w:val="28"/>
              </w:rPr>
              <w:t>She says softly and cautiously</w:t>
            </w:r>
            <w:r w:rsidRPr="008145D9">
              <w:rPr>
                <w:sz w:val="28"/>
                <w:szCs w:val="28"/>
              </w:rPr>
              <w:t>:</w:t>
            </w:r>
            <w:r>
              <w:rPr>
                <w:sz w:val="28"/>
                <w:szCs w:val="28"/>
              </w:rPr>
              <w:t xml:space="preserve"> </w:t>
            </w:r>
            <w:r w:rsidR="00F638D3">
              <w:rPr>
                <w:sz w:val="28"/>
                <w:szCs w:val="28"/>
              </w:rPr>
              <w:t xml:space="preserve">„Listen </w:t>
            </w:r>
            <w:r w:rsidR="001F618A">
              <w:rPr>
                <w:sz w:val="28"/>
                <w:szCs w:val="28"/>
              </w:rPr>
              <w:t>here</w:t>
            </w:r>
            <w:r w:rsidR="00F638D3">
              <w:rPr>
                <w:sz w:val="28"/>
                <w:szCs w:val="28"/>
              </w:rPr>
              <w:t xml:space="preserve">! There is something written on the tablet.“ </w:t>
            </w:r>
          </w:p>
        </w:tc>
      </w:tr>
      <w:tr w:rsidR="00D70440" w:rsidRPr="00613DF6" w14:paraId="73E16881"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EC9A3B5" w14:textId="77777777" w:rsidR="00D70440" w:rsidRPr="00613DF6" w:rsidRDefault="00D70440" w:rsidP="00D70440">
            <w:pPr>
              <w:rPr>
                <w:b w:val="0"/>
                <w:sz w:val="28"/>
                <w:szCs w:val="28"/>
              </w:rPr>
            </w:pPr>
            <w:r w:rsidRPr="00613DF6">
              <w:rPr>
                <w:b w:val="0"/>
                <w:sz w:val="28"/>
                <w:szCs w:val="28"/>
              </w:rPr>
              <w:t>Steffen</w:t>
            </w:r>
          </w:p>
        </w:tc>
        <w:tc>
          <w:tcPr>
            <w:tcW w:w="8363" w:type="dxa"/>
            <w:gridSpan w:val="5"/>
          </w:tcPr>
          <w:p w14:paraId="189A55FC" w14:textId="3AD0CD36" w:rsidR="00D70440" w:rsidRPr="002B2DBE" w:rsidRDefault="002B2DBE" w:rsidP="00D70440">
            <w:pPr>
              <w:cnfStyle w:val="000000100000" w:firstRow="0" w:lastRow="0" w:firstColumn="0" w:lastColumn="0" w:oddVBand="0" w:evenVBand="0" w:oddHBand="1" w:evenHBand="0" w:firstRowFirstColumn="0" w:firstRowLastColumn="0" w:lastRowFirstColumn="0" w:lastRowLastColumn="0"/>
              <w:rPr>
                <w:sz w:val="28"/>
                <w:szCs w:val="28"/>
              </w:rPr>
            </w:pPr>
            <w:r w:rsidRPr="002B2DBE">
              <w:rPr>
                <w:i/>
                <w:sz w:val="28"/>
                <w:szCs w:val="28"/>
              </w:rPr>
              <w:t>He asks for silence:</w:t>
            </w:r>
            <w:r>
              <w:rPr>
                <w:i/>
                <w:sz w:val="28"/>
                <w:szCs w:val="28"/>
              </w:rPr>
              <w:t xml:space="preserve"> </w:t>
            </w:r>
            <w:r w:rsidR="00464D2A">
              <w:rPr>
                <w:sz w:val="28"/>
                <w:szCs w:val="28"/>
              </w:rPr>
              <w:t>Hello, could you all listen to Gökce?“</w:t>
            </w:r>
          </w:p>
        </w:tc>
      </w:tr>
      <w:tr w:rsidR="00D70440" w:rsidRPr="00613DF6" w14:paraId="70DB60CA"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29731367" w14:textId="77777777" w:rsidR="00D70440" w:rsidRPr="00613DF6" w:rsidRDefault="00D70440" w:rsidP="00D70440">
            <w:pPr>
              <w:rPr>
                <w:b w:val="0"/>
                <w:sz w:val="28"/>
                <w:szCs w:val="28"/>
              </w:rPr>
            </w:pPr>
            <w:r w:rsidRPr="00613DF6">
              <w:rPr>
                <w:b w:val="0"/>
                <w:sz w:val="28"/>
                <w:szCs w:val="28"/>
              </w:rPr>
              <w:t>Gökce</w:t>
            </w:r>
          </w:p>
        </w:tc>
        <w:tc>
          <w:tcPr>
            <w:tcW w:w="8363" w:type="dxa"/>
            <w:gridSpan w:val="5"/>
          </w:tcPr>
          <w:p w14:paraId="0D988C37" w14:textId="77777777" w:rsidR="00D70440" w:rsidRDefault="0065244A" w:rsidP="00D33F8D">
            <w:pPr>
              <w:cnfStyle w:val="000000000000" w:firstRow="0" w:lastRow="0" w:firstColumn="0" w:lastColumn="0" w:oddVBand="0" w:evenVBand="0" w:oddHBand="0" w:evenHBand="0" w:firstRowFirstColumn="0" w:firstRowLastColumn="0" w:lastRowFirstColumn="0" w:lastRowLastColumn="0"/>
              <w:rPr>
                <w:sz w:val="28"/>
                <w:szCs w:val="28"/>
              </w:rPr>
            </w:pPr>
            <w:r w:rsidRPr="0065244A">
              <w:rPr>
                <w:i/>
                <w:sz w:val="28"/>
                <w:szCs w:val="28"/>
              </w:rPr>
              <w:t>She reads slowly:</w:t>
            </w:r>
          </w:p>
          <w:p w14:paraId="188374B7" w14:textId="77777777" w:rsidR="0065244A" w:rsidRDefault="0065244A" w:rsidP="00D33F8D">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If the lift is out of order:</w:t>
            </w:r>
          </w:p>
          <w:p w14:paraId="2BE2C549" w14:textId="5E7BD804" w:rsidR="0065244A" w:rsidRDefault="005E4D47" w:rsidP="0065244A">
            <w:pPr>
              <w:pStyle w:val="Listenabsatz"/>
              <w:numPr>
                <w:ilvl w:val="0"/>
                <w:numId w:val="20"/>
              </w:num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C</w:t>
            </w:r>
            <w:r w:rsidR="0065244A">
              <w:rPr>
                <w:sz w:val="28"/>
                <w:szCs w:val="28"/>
              </w:rPr>
              <w:t>onvert</w:t>
            </w:r>
            <w:r w:rsidR="003D4912">
              <w:rPr>
                <w:sz w:val="28"/>
                <w:szCs w:val="28"/>
              </w:rPr>
              <w:t xml:space="preserve"> the lever</w:t>
            </w:r>
          </w:p>
          <w:p w14:paraId="7ACFDEA3" w14:textId="350EDEEB" w:rsidR="00121138" w:rsidRDefault="005E4D47" w:rsidP="0065244A">
            <w:pPr>
              <w:pStyle w:val="Listenabsatz"/>
              <w:numPr>
                <w:ilvl w:val="0"/>
                <w:numId w:val="20"/>
              </w:num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w:t>
            </w:r>
            <w:r w:rsidR="00121138">
              <w:rPr>
                <w:sz w:val="28"/>
                <w:szCs w:val="28"/>
              </w:rPr>
              <w:t>ress the button at the top</w:t>
            </w:r>
            <w:r w:rsidR="000E37CE">
              <w:rPr>
                <w:sz w:val="28"/>
                <w:szCs w:val="28"/>
              </w:rPr>
              <w:t xml:space="preserve"> right</w:t>
            </w:r>
          </w:p>
          <w:p w14:paraId="6A8E518C" w14:textId="11632E97" w:rsidR="00121138" w:rsidRPr="0065244A" w:rsidRDefault="005E4D47" w:rsidP="0065244A">
            <w:pPr>
              <w:pStyle w:val="Listenabsatz"/>
              <w:numPr>
                <w:ilvl w:val="0"/>
                <w:numId w:val="20"/>
              </w:num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I</w:t>
            </w:r>
            <w:r w:rsidR="00121138">
              <w:rPr>
                <w:sz w:val="28"/>
                <w:szCs w:val="28"/>
              </w:rPr>
              <w:t xml:space="preserve">n case this doesn’t work, ring the bell three times and wait </w:t>
            </w:r>
            <w:r w:rsidR="000E37CE">
              <w:rPr>
                <w:sz w:val="28"/>
                <w:szCs w:val="28"/>
              </w:rPr>
              <w:t>for</w:t>
            </w:r>
            <w:r w:rsidR="00121138">
              <w:rPr>
                <w:sz w:val="28"/>
                <w:szCs w:val="28"/>
              </w:rPr>
              <w:t xml:space="preserve"> an answer</w:t>
            </w:r>
          </w:p>
        </w:tc>
      </w:tr>
      <w:tr w:rsidR="00D70440" w:rsidRPr="00613DF6" w14:paraId="7FA782DB"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B1D2C08" w14:textId="77777777" w:rsidR="00D70440" w:rsidRPr="00613DF6" w:rsidRDefault="00D70440" w:rsidP="00D70440">
            <w:pPr>
              <w:rPr>
                <w:b w:val="0"/>
                <w:sz w:val="28"/>
                <w:szCs w:val="28"/>
              </w:rPr>
            </w:pPr>
            <w:r w:rsidRPr="00613DF6">
              <w:rPr>
                <w:b w:val="0"/>
                <w:sz w:val="28"/>
                <w:szCs w:val="28"/>
              </w:rPr>
              <w:t>Steffen</w:t>
            </w:r>
          </w:p>
        </w:tc>
        <w:tc>
          <w:tcPr>
            <w:tcW w:w="8363" w:type="dxa"/>
            <w:gridSpan w:val="5"/>
          </w:tcPr>
          <w:p w14:paraId="1B04F764" w14:textId="13ADF4FC" w:rsidR="00D70440" w:rsidRDefault="00207C98" w:rsidP="008F684C">
            <w:pPr>
              <w:cnfStyle w:val="000000100000" w:firstRow="0" w:lastRow="0" w:firstColumn="0" w:lastColumn="0" w:oddVBand="0" w:evenVBand="0" w:oddHBand="1" w:evenHBand="0" w:firstRowFirstColumn="0" w:firstRowLastColumn="0" w:lastRowFirstColumn="0" w:lastRowLastColumn="0"/>
              <w:rPr>
                <w:i/>
                <w:sz w:val="28"/>
                <w:szCs w:val="28"/>
              </w:rPr>
            </w:pPr>
            <w:r>
              <w:rPr>
                <w:sz w:val="28"/>
                <w:szCs w:val="28"/>
              </w:rPr>
              <w:t>„All right, I</w:t>
            </w:r>
            <w:r w:rsidR="001A5B6E">
              <w:rPr>
                <w:sz w:val="28"/>
                <w:szCs w:val="28"/>
              </w:rPr>
              <w:t xml:space="preserve"> do that</w:t>
            </w:r>
            <w:r>
              <w:rPr>
                <w:sz w:val="28"/>
                <w:szCs w:val="28"/>
              </w:rPr>
              <w:t xml:space="preserve">.“ </w:t>
            </w:r>
            <w:r w:rsidRPr="00207C98">
              <w:rPr>
                <w:i/>
                <w:sz w:val="28"/>
                <w:szCs w:val="28"/>
              </w:rPr>
              <w:t>He converts the lever and waits.</w:t>
            </w:r>
          </w:p>
          <w:p w14:paraId="390B401E" w14:textId="6A0EDEE2" w:rsidR="00207C98" w:rsidRPr="00613DF6" w:rsidRDefault="00207C98" w:rsidP="008F684C">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„It doesn’t work. Now </w:t>
            </w:r>
            <w:r w:rsidR="00F96D31">
              <w:rPr>
                <w:sz w:val="28"/>
                <w:szCs w:val="28"/>
              </w:rPr>
              <w:t>I</w:t>
            </w:r>
            <w:r>
              <w:rPr>
                <w:sz w:val="28"/>
                <w:szCs w:val="28"/>
              </w:rPr>
              <w:t xml:space="preserve"> ring the bell three times…“</w:t>
            </w:r>
          </w:p>
        </w:tc>
      </w:tr>
      <w:tr w:rsidR="00D70440" w:rsidRPr="00613DF6" w14:paraId="5F1977B3"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58540218" w14:textId="77777777" w:rsidR="00D70440" w:rsidRPr="00613DF6" w:rsidRDefault="00D70440" w:rsidP="00D70440">
            <w:pPr>
              <w:rPr>
                <w:b w:val="0"/>
                <w:sz w:val="28"/>
                <w:szCs w:val="28"/>
              </w:rPr>
            </w:pPr>
            <w:r w:rsidRPr="00613DF6">
              <w:rPr>
                <w:b w:val="0"/>
                <w:sz w:val="28"/>
                <w:szCs w:val="28"/>
              </w:rPr>
              <w:t>Dan</w:t>
            </w:r>
          </w:p>
        </w:tc>
        <w:tc>
          <w:tcPr>
            <w:tcW w:w="8363" w:type="dxa"/>
            <w:gridSpan w:val="5"/>
          </w:tcPr>
          <w:p w14:paraId="1F43036F" w14:textId="335FF960" w:rsidR="00D70440" w:rsidRDefault="00207C98" w:rsidP="00D70440">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„Steffen, let me </w:t>
            </w:r>
            <w:r w:rsidR="001A5B6E">
              <w:rPr>
                <w:sz w:val="28"/>
                <w:szCs w:val="28"/>
              </w:rPr>
              <w:t>get it</w:t>
            </w:r>
            <w:r>
              <w:rPr>
                <w:sz w:val="28"/>
                <w:szCs w:val="28"/>
              </w:rPr>
              <w:t>.</w:t>
            </w:r>
          </w:p>
          <w:p w14:paraId="0EBBD238" w14:textId="4840CCD2" w:rsidR="00207C98" w:rsidRDefault="00207C98" w:rsidP="00D70440">
            <w:pPr>
              <w:cnfStyle w:val="000000000000" w:firstRow="0" w:lastRow="0" w:firstColumn="0" w:lastColumn="0" w:oddVBand="0" w:evenVBand="0" w:oddHBand="0" w:evenHBand="0" w:firstRowFirstColumn="0" w:firstRowLastColumn="0" w:lastRowFirstColumn="0" w:lastRowLastColumn="0"/>
              <w:rPr>
                <w:i/>
                <w:sz w:val="28"/>
                <w:szCs w:val="28"/>
              </w:rPr>
            </w:pPr>
            <w:r w:rsidRPr="00207C98">
              <w:rPr>
                <w:i/>
                <w:sz w:val="28"/>
                <w:szCs w:val="28"/>
              </w:rPr>
              <w:t xml:space="preserve">He pushes Steffen aside and </w:t>
            </w:r>
            <w:r w:rsidR="000915E6">
              <w:rPr>
                <w:i/>
                <w:sz w:val="28"/>
                <w:szCs w:val="28"/>
              </w:rPr>
              <w:t>rings</w:t>
            </w:r>
            <w:r w:rsidRPr="00207C98">
              <w:rPr>
                <w:i/>
                <w:sz w:val="28"/>
                <w:szCs w:val="28"/>
              </w:rPr>
              <w:t xml:space="preserve"> the bell three times.</w:t>
            </w:r>
          </w:p>
          <w:p w14:paraId="41D33809" w14:textId="4562E60E" w:rsidR="00207C98" w:rsidRPr="00207C98" w:rsidRDefault="00207C98" w:rsidP="00D70440">
            <w:pPr>
              <w:cnfStyle w:val="000000000000" w:firstRow="0" w:lastRow="0" w:firstColumn="0" w:lastColumn="0" w:oddVBand="0" w:evenVBand="0" w:oddHBand="0" w:evenHBand="0" w:firstRowFirstColumn="0" w:firstRowLastColumn="0" w:lastRowFirstColumn="0" w:lastRowLastColumn="0"/>
              <w:rPr>
                <w:i/>
                <w:sz w:val="28"/>
                <w:szCs w:val="28"/>
              </w:rPr>
            </w:pPr>
            <w:r>
              <w:rPr>
                <w:i/>
                <w:sz w:val="28"/>
                <w:szCs w:val="28"/>
              </w:rPr>
              <w:t>A voice reports</w:t>
            </w:r>
          </w:p>
        </w:tc>
      </w:tr>
      <w:tr w:rsidR="00D70440" w:rsidRPr="00613DF6" w14:paraId="4839AEC8"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F120456" w14:textId="76DE613A" w:rsidR="00D70440" w:rsidRPr="00613DF6" w:rsidRDefault="00F11D7E" w:rsidP="00D70440">
            <w:pPr>
              <w:rPr>
                <w:b w:val="0"/>
                <w:sz w:val="28"/>
                <w:szCs w:val="28"/>
              </w:rPr>
            </w:pPr>
            <w:r>
              <w:rPr>
                <w:b w:val="0"/>
                <w:sz w:val="28"/>
                <w:szCs w:val="28"/>
              </w:rPr>
              <w:t>Narrator</w:t>
            </w:r>
          </w:p>
        </w:tc>
        <w:tc>
          <w:tcPr>
            <w:tcW w:w="8363" w:type="dxa"/>
            <w:gridSpan w:val="5"/>
          </w:tcPr>
          <w:p w14:paraId="213D502E" w14:textId="73125354" w:rsidR="00D70440" w:rsidRPr="00613DF6" w:rsidRDefault="00EA5DFF"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w:t>
            </w:r>
            <w:r w:rsidR="00F11D7E">
              <w:rPr>
                <w:sz w:val="28"/>
                <w:szCs w:val="28"/>
              </w:rPr>
              <w:t>Good afternoon</w:t>
            </w:r>
            <w:r>
              <w:rPr>
                <w:sz w:val="28"/>
                <w:szCs w:val="28"/>
              </w:rPr>
              <w:t>! How can I help you?“</w:t>
            </w:r>
          </w:p>
        </w:tc>
      </w:tr>
      <w:tr w:rsidR="00D70440" w:rsidRPr="00613DF6" w14:paraId="2F5BF65C"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67F2FFBA" w14:textId="77777777" w:rsidR="00D70440" w:rsidRPr="00613DF6" w:rsidRDefault="00D70440" w:rsidP="00D70440">
            <w:pPr>
              <w:rPr>
                <w:b w:val="0"/>
                <w:sz w:val="28"/>
                <w:szCs w:val="28"/>
              </w:rPr>
            </w:pPr>
            <w:r w:rsidRPr="00613DF6">
              <w:rPr>
                <w:b w:val="0"/>
                <w:sz w:val="28"/>
                <w:szCs w:val="28"/>
              </w:rPr>
              <w:t>Isabelle</w:t>
            </w:r>
          </w:p>
        </w:tc>
        <w:tc>
          <w:tcPr>
            <w:tcW w:w="8363" w:type="dxa"/>
            <w:gridSpan w:val="5"/>
          </w:tcPr>
          <w:p w14:paraId="0DF0A20C" w14:textId="77777777" w:rsidR="00D70440" w:rsidRDefault="00EA5DFF" w:rsidP="00D70440">
            <w:pPr>
              <w:cnfStyle w:val="000000000000" w:firstRow="0" w:lastRow="0" w:firstColumn="0" w:lastColumn="0" w:oddVBand="0" w:evenVBand="0" w:oddHBand="0" w:evenHBand="0" w:firstRowFirstColumn="0" w:firstRowLastColumn="0" w:lastRowFirstColumn="0" w:lastRowLastColumn="0"/>
              <w:rPr>
                <w:sz w:val="28"/>
                <w:szCs w:val="28"/>
              </w:rPr>
            </w:pPr>
            <w:r w:rsidRPr="00EA5DFF">
              <w:rPr>
                <w:i/>
                <w:sz w:val="28"/>
                <w:szCs w:val="28"/>
              </w:rPr>
              <w:t>She shouts excited</w:t>
            </w:r>
            <w:r>
              <w:rPr>
                <w:sz w:val="28"/>
                <w:szCs w:val="28"/>
              </w:rPr>
              <w:t>: „Help us, save us! The lift is out of order.</w:t>
            </w:r>
          </w:p>
          <w:p w14:paraId="4C7E9661" w14:textId="44B92DA7" w:rsidR="00EA5DFF" w:rsidRPr="00613DF6" w:rsidRDefault="00EA5DFF" w:rsidP="00D70440">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Please come </w:t>
            </w:r>
            <w:r w:rsidR="001A5B6E">
              <w:rPr>
                <w:sz w:val="28"/>
                <w:szCs w:val="28"/>
              </w:rPr>
              <w:t>quickly</w:t>
            </w:r>
            <w:r>
              <w:rPr>
                <w:sz w:val="28"/>
                <w:szCs w:val="28"/>
              </w:rPr>
              <w:t>…!“</w:t>
            </w:r>
          </w:p>
        </w:tc>
      </w:tr>
      <w:tr w:rsidR="00D70440" w:rsidRPr="00613DF6" w14:paraId="26F53AA7"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606E935" w14:textId="31E7AD10" w:rsidR="00D70440" w:rsidRPr="00613DF6" w:rsidRDefault="00EA5DFF" w:rsidP="00D70440">
            <w:pPr>
              <w:rPr>
                <w:b w:val="0"/>
                <w:sz w:val="28"/>
                <w:szCs w:val="28"/>
              </w:rPr>
            </w:pPr>
            <w:r>
              <w:rPr>
                <w:b w:val="0"/>
                <w:sz w:val="28"/>
                <w:szCs w:val="28"/>
              </w:rPr>
              <w:t>Narrator</w:t>
            </w:r>
          </w:p>
        </w:tc>
        <w:tc>
          <w:tcPr>
            <w:tcW w:w="8363" w:type="dxa"/>
            <w:gridSpan w:val="5"/>
          </w:tcPr>
          <w:p w14:paraId="022D8288" w14:textId="3ABF938D" w:rsidR="00D70440" w:rsidRPr="00613DF6" w:rsidRDefault="00EA5DFF"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„In which floor are you?“</w:t>
            </w:r>
          </w:p>
        </w:tc>
      </w:tr>
      <w:tr w:rsidR="00D70440" w:rsidRPr="00613DF6" w14:paraId="63D43790"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28D7E8B2" w14:textId="77777777" w:rsidR="00D70440" w:rsidRPr="00613DF6" w:rsidRDefault="00D70440" w:rsidP="00D70440">
            <w:pPr>
              <w:rPr>
                <w:b w:val="0"/>
                <w:sz w:val="28"/>
                <w:szCs w:val="28"/>
              </w:rPr>
            </w:pPr>
            <w:r w:rsidRPr="00613DF6">
              <w:rPr>
                <w:b w:val="0"/>
                <w:sz w:val="28"/>
                <w:szCs w:val="28"/>
              </w:rPr>
              <w:t>Isabelle</w:t>
            </w:r>
          </w:p>
        </w:tc>
        <w:tc>
          <w:tcPr>
            <w:tcW w:w="8363" w:type="dxa"/>
            <w:gridSpan w:val="5"/>
          </w:tcPr>
          <w:p w14:paraId="7E06BED7" w14:textId="31298C4D" w:rsidR="00D70440" w:rsidRPr="00613DF6" w:rsidRDefault="00EA5DFF" w:rsidP="00D70440">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„I don’t know. Get us out</w:t>
            </w:r>
            <w:r w:rsidR="001A5B6E">
              <w:rPr>
                <w:sz w:val="28"/>
                <w:szCs w:val="28"/>
              </w:rPr>
              <w:t xml:space="preserve"> of here</w:t>
            </w:r>
            <w:r>
              <w:rPr>
                <w:sz w:val="28"/>
                <w:szCs w:val="28"/>
              </w:rPr>
              <w:t xml:space="preserve">, finally…“ </w:t>
            </w:r>
          </w:p>
        </w:tc>
      </w:tr>
      <w:tr w:rsidR="00D70440" w:rsidRPr="00613DF6" w14:paraId="6E8F62C8"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647A15" w14:textId="77777777" w:rsidR="00D70440" w:rsidRPr="00613DF6" w:rsidRDefault="00D70440" w:rsidP="00D70440">
            <w:pPr>
              <w:rPr>
                <w:b w:val="0"/>
                <w:sz w:val="28"/>
                <w:szCs w:val="28"/>
              </w:rPr>
            </w:pPr>
            <w:r w:rsidRPr="00613DF6">
              <w:rPr>
                <w:b w:val="0"/>
                <w:sz w:val="28"/>
                <w:szCs w:val="28"/>
              </w:rPr>
              <w:t>Gökce</w:t>
            </w:r>
          </w:p>
        </w:tc>
        <w:tc>
          <w:tcPr>
            <w:tcW w:w="8363" w:type="dxa"/>
            <w:gridSpan w:val="5"/>
          </w:tcPr>
          <w:p w14:paraId="2CAC719D" w14:textId="0DFB6A86" w:rsidR="00D70440" w:rsidRPr="00613DF6" w:rsidRDefault="00EA5DFF" w:rsidP="00D70440">
            <w:pPr>
              <w:cnfStyle w:val="000000100000" w:firstRow="0" w:lastRow="0" w:firstColumn="0" w:lastColumn="0" w:oddVBand="0" w:evenVBand="0" w:oddHBand="1" w:evenHBand="0" w:firstRowFirstColumn="0" w:firstRowLastColumn="0" w:lastRowFirstColumn="0" w:lastRowLastColumn="0"/>
              <w:rPr>
                <w:sz w:val="28"/>
                <w:szCs w:val="28"/>
              </w:rPr>
            </w:pPr>
            <w:r>
              <w:rPr>
                <w:i/>
                <w:sz w:val="28"/>
                <w:szCs w:val="28"/>
              </w:rPr>
              <w:t>Is h</w:t>
            </w:r>
            <w:r w:rsidRPr="00EA5DFF">
              <w:rPr>
                <w:i/>
                <w:sz w:val="28"/>
                <w:szCs w:val="28"/>
              </w:rPr>
              <w:t>elp</w:t>
            </w:r>
            <w:r>
              <w:rPr>
                <w:i/>
                <w:sz w:val="28"/>
                <w:szCs w:val="28"/>
              </w:rPr>
              <w:t>ing</w:t>
            </w:r>
            <w:r>
              <w:rPr>
                <w:sz w:val="28"/>
                <w:szCs w:val="28"/>
              </w:rPr>
              <w:t>: „</w:t>
            </w:r>
            <w:r w:rsidR="001A5B6E">
              <w:rPr>
                <w:sz w:val="28"/>
                <w:szCs w:val="28"/>
              </w:rPr>
              <w:t>Hum, w</w:t>
            </w:r>
            <w:r>
              <w:rPr>
                <w:sz w:val="28"/>
                <w:szCs w:val="28"/>
              </w:rPr>
              <w:t xml:space="preserve">ell we are </w:t>
            </w:r>
            <w:r w:rsidR="001A5B6E">
              <w:rPr>
                <w:sz w:val="28"/>
                <w:szCs w:val="28"/>
              </w:rPr>
              <w:t xml:space="preserve">just </w:t>
            </w:r>
            <w:r>
              <w:rPr>
                <w:sz w:val="28"/>
                <w:szCs w:val="28"/>
              </w:rPr>
              <w:t>around between the second and third floor.“</w:t>
            </w:r>
          </w:p>
        </w:tc>
      </w:tr>
      <w:tr w:rsidR="00D70440" w:rsidRPr="00613DF6" w14:paraId="3458C2B5"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0DCD8F31" w14:textId="1C77475E" w:rsidR="00D70440" w:rsidRPr="00613DF6" w:rsidRDefault="009304D1" w:rsidP="00D70440">
            <w:pPr>
              <w:rPr>
                <w:b w:val="0"/>
                <w:sz w:val="28"/>
                <w:szCs w:val="28"/>
              </w:rPr>
            </w:pPr>
            <w:r>
              <w:rPr>
                <w:b w:val="0"/>
                <w:sz w:val="28"/>
                <w:szCs w:val="28"/>
              </w:rPr>
              <w:t>Narrator</w:t>
            </w:r>
          </w:p>
        </w:tc>
        <w:tc>
          <w:tcPr>
            <w:tcW w:w="8363" w:type="dxa"/>
            <w:gridSpan w:val="5"/>
          </w:tcPr>
          <w:p w14:paraId="21FAFA15" w14:textId="3673B8ED" w:rsidR="00D70440" w:rsidRPr="00613DF6" w:rsidRDefault="009304D1" w:rsidP="00D70440">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„Please keep calm. I call the </w:t>
            </w:r>
            <w:r w:rsidR="001A5B6E">
              <w:rPr>
                <w:sz w:val="28"/>
                <w:szCs w:val="28"/>
              </w:rPr>
              <w:t>care taker</w:t>
            </w:r>
            <w:r>
              <w:rPr>
                <w:sz w:val="28"/>
                <w:szCs w:val="28"/>
              </w:rPr>
              <w:t>.“</w:t>
            </w:r>
          </w:p>
        </w:tc>
      </w:tr>
      <w:tr w:rsidR="00D70440" w:rsidRPr="00613DF6" w14:paraId="7BBD5AFF"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C3273BE" w14:textId="77777777" w:rsidR="00D70440" w:rsidRPr="00613DF6" w:rsidRDefault="00D70440" w:rsidP="00D70440">
            <w:pPr>
              <w:rPr>
                <w:b w:val="0"/>
                <w:sz w:val="28"/>
                <w:szCs w:val="28"/>
              </w:rPr>
            </w:pPr>
            <w:r w:rsidRPr="00613DF6">
              <w:rPr>
                <w:b w:val="0"/>
                <w:sz w:val="28"/>
                <w:szCs w:val="28"/>
              </w:rPr>
              <w:t>Dan</w:t>
            </w:r>
          </w:p>
        </w:tc>
        <w:tc>
          <w:tcPr>
            <w:tcW w:w="8363" w:type="dxa"/>
            <w:gridSpan w:val="5"/>
          </w:tcPr>
          <w:p w14:paraId="7864B013" w14:textId="6FD055C6" w:rsidR="00D70440" w:rsidRDefault="000161E3"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„F</w:t>
            </w:r>
            <w:r w:rsidR="00F96D31">
              <w:rPr>
                <w:sz w:val="28"/>
                <w:szCs w:val="28"/>
              </w:rPr>
              <w:t>a</w:t>
            </w:r>
            <w:r>
              <w:rPr>
                <w:sz w:val="28"/>
                <w:szCs w:val="28"/>
              </w:rPr>
              <w:t>ntastic</w:t>
            </w:r>
            <w:r w:rsidR="00206FE0">
              <w:rPr>
                <w:sz w:val="28"/>
                <w:szCs w:val="28"/>
              </w:rPr>
              <w:t>. Now we have to wait a long time and drink tea.</w:t>
            </w:r>
          </w:p>
          <w:p w14:paraId="468F1FA2" w14:textId="575B1B77" w:rsidR="00206FE0" w:rsidRPr="00613DF6" w:rsidRDefault="00206FE0"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What a bummer! I must go to my training!“</w:t>
            </w:r>
          </w:p>
        </w:tc>
      </w:tr>
      <w:tr w:rsidR="00D70440" w:rsidRPr="00613DF6" w14:paraId="1B5A262F" w14:textId="77777777" w:rsidTr="0056085A">
        <w:tc>
          <w:tcPr>
            <w:cnfStyle w:val="001000000000" w:firstRow="0" w:lastRow="0" w:firstColumn="1" w:lastColumn="0" w:oddVBand="0" w:evenVBand="0" w:oddHBand="0" w:evenHBand="0" w:firstRowFirstColumn="0" w:firstRowLastColumn="0" w:lastRowFirstColumn="0" w:lastRowLastColumn="0"/>
            <w:tcW w:w="1271" w:type="dxa"/>
          </w:tcPr>
          <w:p w14:paraId="2A58DDFA" w14:textId="77777777" w:rsidR="00D70440" w:rsidRPr="00613DF6" w:rsidRDefault="00D70440" w:rsidP="00D70440">
            <w:pPr>
              <w:rPr>
                <w:b w:val="0"/>
                <w:sz w:val="28"/>
                <w:szCs w:val="28"/>
              </w:rPr>
            </w:pPr>
            <w:r w:rsidRPr="00613DF6">
              <w:rPr>
                <w:b w:val="0"/>
                <w:sz w:val="28"/>
                <w:szCs w:val="28"/>
              </w:rPr>
              <w:t>Isabelle</w:t>
            </w:r>
          </w:p>
        </w:tc>
        <w:tc>
          <w:tcPr>
            <w:tcW w:w="8363" w:type="dxa"/>
            <w:gridSpan w:val="5"/>
          </w:tcPr>
          <w:p w14:paraId="2F16DE47" w14:textId="01D07DD9" w:rsidR="00D70440" w:rsidRPr="00206FE0" w:rsidRDefault="00206FE0" w:rsidP="00D70440">
            <w:pPr>
              <w:cnfStyle w:val="000000000000" w:firstRow="0" w:lastRow="0" w:firstColumn="0" w:lastColumn="0" w:oddVBand="0" w:evenVBand="0" w:oddHBand="0" w:evenHBand="0" w:firstRowFirstColumn="0" w:firstRowLastColumn="0" w:lastRowFirstColumn="0" w:lastRowLastColumn="0"/>
              <w:rPr>
                <w:sz w:val="28"/>
                <w:szCs w:val="28"/>
              </w:rPr>
            </w:pPr>
            <w:r w:rsidRPr="00206FE0">
              <w:rPr>
                <w:i/>
                <w:sz w:val="28"/>
                <w:szCs w:val="28"/>
              </w:rPr>
              <w:t>She is joyous again:</w:t>
            </w:r>
            <w:r>
              <w:rPr>
                <w:sz w:val="28"/>
                <w:szCs w:val="28"/>
              </w:rPr>
              <w:t xml:space="preserve"> „</w:t>
            </w:r>
            <w:r w:rsidR="001A5B6E">
              <w:rPr>
                <w:sz w:val="28"/>
                <w:szCs w:val="28"/>
              </w:rPr>
              <w:t>Guys</w:t>
            </w:r>
            <w:r>
              <w:rPr>
                <w:sz w:val="28"/>
                <w:szCs w:val="28"/>
              </w:rPr>
              <w:t>, I’ve got an idea – let’s have a lift-party …Is any</w:t>
            </w:r>
            <w:r w:rsidR="00F96D31">
              <w:rPr>
                <w:sz w:val="28"/>
                <w:szCs w:val="28"/>
              </w:rPr>
              <w:t>body</w:t>
            </w:r>
            <w:r>
              <w:rPr>
                <w:sz w:val="28"/>
                <w:szCs w:val="28"/>
              </w:rPr>
              <w:t xml:space="preserve"> here, who has some sweets</w:t>
            </w:r>
            <w:r w:rsidR="00110EE6">
              <w:rPr>
                <w:sz w:val="28"/>
                <w:szCs w:val="28"/>
              </w:rPr>
              <w:t>?</w:t>
            </w:r>
            <w:r>
              <w:rPr>
                <w:sz w:val="28"/>
                <w:szCs w:val="28"/>
              </w:rPr>
              <w:t xml:space="preserve"> </w:t>
            </w:r>
            <w:r w:rsidR="00110EE6">
              <w:rPr>
                <w:sz w:val="28"/>
                <w:szCs w:val="28"/>
              </w:rPr>
              <w:t xml:space="preserve"> </w:t>
            </w:r>
            <w:r>
              <w:rPr>
                <w:sz w:val="28"/>
                <w:szCs w:val="28"/>
              </w:rPr>
              <w:t xml:space="preserve">Now I need a chocolate. </w:t>
            </w:r>
            <w:r w:rsidR="00110EE6">
              <w:rPr>
                <w:sz w:val="28"/>
                <w:szCs w:val="28"/>
              </w:rPr>
              <w:t>Let’s settle in!“</w:t>
            </w:r>
          </w:p>
        </w:tc>
      </w:tr>
      <w:tr w:rsidR="00D70440" w:rsidRPr="00613DF6" w14:paraId="47F136B1" w14:textId="77777777" w:rsidTr="0056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C778B20" w14:textId="77777777" w:rsidR="00D70440" w:rsidRPr="00613DF6" w:rsidRDefault="00D70440" w:rsidP="00D70440">
            <w:pPr>
              <w:rPr>
                <w:b w:val="0"/>
                <w:sz w:val="28"/>
                <w:szCs w:val="28"/>
              </w:rPr>
            </w:pPr>
            <w:r w:rsidRPr="00613DF6">
              <w:rPr>
                <w:b w:val="0"/>
                <w:sz w:val="28"/>
                <w:szCs w:val="28"/>
              </w:rPr>
              <w:t>Steffen</w:t>
            </w:r>
          </w:p>
        </w:tc>
        <w:tc>
          <w:tcPr>
            <w:tcW w:w="8363" w:type="dxa"/>
            <w:gridSpan w:val="5"/>
          </w:tcPr>
          <w:p w14:paraId="1516C5A2" w14:textId="77777777" w:rsidR="00D70440" w:rsidRDefault="00206FE0"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He unwraps gummy bears or chocolate: </w:t>
            </w:r>
          </w:p>
          <w:p w14:paraId="2AC5F572" w14:textId="2CD37630" w:rsidR="00206FE0" w:rsidRDefault="00206FE0"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„Yes I’ve something with me. Good appetite! </w:t>
            </w:r>
          </w:p>
          <w:p w14:paraId="0FE10E60" w14:textId="251B65A4" w:rsidR="00206FE0" w:rsidRPr="00613DF6" w:rsidRDefault="00206FE0" w:rsidP="00D7044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All are sitting down </w:t>
            </w:r>
            <w:r w:rsidR="00F96D31">
              <w:rPr>
                <w:sz w:val="28"/>
                <w:szCs w:val="28"/>
              </w:rPr>
              <w:t xml:space="preserve">on the </w:t>
            </w:r>
            <w:r>
              <w:rPr>
                <w:sz w:val="28"/>
                <w:szCs w:val="28"/>
              </w:rPr>
              <w:t xml:space="preserve">ground floor and </w:t>
            </w:r>
            <w:r w:rsidR="0008441F">
              <w:rPr>
                <w:sz w:val="28"/>
                <w:szCs w:val="28"/>
              </w:rPr>
              <w:t xml:space="preserve">are </w:t>
            </w:r>
            <w:r>
              <w:rPr>
                <w:sz w:val="28"/>
                <w:szCs w:val="28"/>
              </w:rPr>
              <w:t>tal</w:t>
            </w:r>
            <w:r w:rsidR="004757C1">
              <w:rPr>
                <w:sz w:val="28"/>
                <w:szCs w:val="28"/>
              </w:rPr>
              <w:t>k</w:t>
            </w:r>
            <w:r w:rsidR="0008441F">
              <w:rPr>
                <w:sz w:val="28"/>
                <w:szCs w:val="28"/>
              </w:rPr>
              <w:t>ing</w:t>
            </w:r>
            <w:r w:rsidR="004757C1">
              <w:rPr>
                <w:sz w:val="28"/>
                <w:szCs w:val="28"/>
              </w:rPr>
              <w:t xml:space="preserve"> together.</w:t>
            </w:r>
            <w:r>
              <w:rPr>
                <w:sz w:val="28"/>
                <w:szCs w:val="28"/>
              </w:rPr>
              <w:t xml:space="preserve"> </w:t>
            </w:r>
          </w:p>
        </w:tc>
      </w:tr>
    </w:tbl>
    <w:p w14:paraId="0BCBF886" w14:textId="77777777" w:rsidR="00B66607" w:rsidRDefault="00B66607" w:rsidP="007B7380">
      <w:pPr>
        <w:rPr>
          <w:szCs w:val="28"/>
          <w:u w:val="single"/>
        </w:rPr>
        <w:sectPr w:rsidR="00B66607" w:rsidSect="00DC5854">
          <w:headerReference w:type="default" r:id="rId10"/>
          <w:footerReference w:type="even" r:id="rId11"/>
          <w:footerReference w:type="default" r:id="rId12"/>
          <w:pgSz w:w="11900" w:h="16840"/>
          <w:pgMar w:top="1417" w:right="1417" w:bottom="1134" w:left="1417" w:header="708" w:footer="708" w:gutter="0"/>
          <w:cols w:space="708"/>
          <w:docGrid w:linePitch="360"/>
        </w:sectPr>
      </w:pPr>
    </w:p>
    <w:p w14:paraId="35DAA557" w14:textId="4220B629" w:rsidR="00B66607" w:rsidRDefault="001B7080" w:rsidP="00B66607">
      <w:pPr>
        <w:pStyle w:val="berschrift2"/>
        <w:rPr>
          <w:rFonts w:cs="Times New Roman"/>
        </w:rPr>
      </w:pPr>
      <w:r>
        <w:rPr>
          <w:rFonts w:cs="Times New Roman"/>
        </w:rPr>
        <w:lastRenderedPageBreak/>
        <w:t xml:space="preserve"> </w:t>
      </w:r>
      <w:r w:rsidR="00012B4C">
        <w:rPr>
          <w:rFonts w:cs="Times New Roman"/>
        </w:rPr>
        <w:t>Evaluta</w:t>
      </w:r>
      <w:r w:rsidR="009B3015">
        <w:rPr>
          <w:rFonts w:cs="Times New Roman"/>
        </w:rPr>
        <w:t>t</w:t>
      </w:r>
      <w:r w:rsidR="00012B4C">
        <w:rPr>
          <w:rFonts w:cs="Times New Roman"/>
        </w:rPr>
        <w:t xml:space="preserve">ion </w:t>
      </w:r>
      <w:r w:rsidR="009B3015">
        <w:rPr>
          <w:rFonts w:cs="Times New Roman"/>
        </w:rPr>
        <w:t>of the play</w:t>
      </w:r>
    </w:p>
    <w:p w14:paraId="0A88879B" w14:textId="6B5FCE2E" w:rsidR="00C830F9" w:rsidRDefault="00C830F9" w:rsidP="00C830F9">
      <w:r>
        <w:t xml:space="preserve">On a poster at a wall or on a board </w:t>
      </w:r>
      <w:r w:rsidR="005E4D47">
        <w:t xml:space="preserve">are the </w:t>
      </w:r>
      <w:r>
        <w:t>great initial letters of</w:t>
      </w:r>
      <w:r w:rsidR="00B9418E">
        <w:t xml:space="preserve"> </w:t>
      </w:r>
      <w:r>
        <w:t xml:space="preserve">the involved persons </w:t>
      </w:r>
      <w:r w:rsidRPr="00C830F9">
        <w:rPr>
          <w:b/>
        </w:rPr>
        <w:t>D, I, S,</w:t>
      </w:r>
      <w:r w:rsidR="007C0D7D">
        <w:rPr>
          <w:b/>
        </w:rPr>
        <w:t xml:space="preserve"> </w:t>
      </w:r>
      <w:r w:rsidRPr="00C830F9">
        <w:rPr>
          <w:b/>
        </w:rPr>
        <w:t>G</w:t>
      </w:r>
      <w:r>
        <w:t>.</w:t>
      </w:r>
    </w:p>
    <w:p w14:paraId="6851A6C1" w14:textId="2022D7AF" w:rsidR="007C0D7D" w:rsidRDefault="007C0D7D" w:rsidP="00C830F9">
      <w:r>
        <w:t>Trainees are describing the behaviour of</w:t>
      </w:r>
      <w:r w:rsidR="00B9418E">
        <w:t xml:space="preserve"> </w:t>
      </w:r>
      <w:r>
        <w:t>the different characters.</w:t>
      </w:r>
    </w:p>
    <w:p w14:paraId="0A79104E" w14:textId="1203A49B" w:rsidR="006A0DD1" w:rsidRDefault="006A0DD1" w:rsidP="00C830F9">
      <w:r>
        <w:t xml:space="preserve">The result is written </w:t>
      </w:r>
      <w:r w:rsidR="00274633">
        <w:t>down next</w:t>
      </w:r>
      <w:r>
        <w:t xml:space="preserve"> to the initial letters.</w:t>
      </w:r>
    </w:p>
    <w:p w14:paraId="49CAD0F0" w14:textId="77777777" w:rsidR="006A0DD1" w:rsidRDefault="006A0DD1" w:rsidP="00C830F9"/>
    <w:p w14:paraId="3C926805" w14:textId="2CC97E3D" w:rsidR="006A0DD1" w:rsidRPr="006A0DD1" w:rsidRDefault="006A0DD1" w:rsidP="00C830F9">
      <w:pPr>
        <w:rPr>
          <w:i/>
        </w:rPr>
      </w:pPr>
      <w:r w:rsidRPr="006A0DD1">
        <w:rPr>
          <w:i/>
        </w:rPr>
        <w:t xml:space="preserve">Question </w:t>
      </w:r>
      <w:r w:rsidR="005E4D47">
        <w:rPr>
          <w:i/>
        </w:rPr>
        <w:t>for the</w:t>
      </w:r>
      <w:r w:rsidRPr="006A0DD1">
        <w:rPr>
          <w:i/>
        </w:rPr>
        <w:t xml:space="preserve"> trainees: Where would you see yoursel</w:t>
      </w:r>
      <w:r w:rsidR="00274633">
        <w:rPr>
          <w:i/>
        </w:rPr>
        <w:t>f</w:t>
      </w:r>
      <w:r w:rsidRPr="006A0DD1">
        <w:rPr>
          <w:i/>
        </w:rPr>
        <w:t>?</w:t>
      </w:r>
    </w:p>
    <w:p w14:paraId="18C5E49A" w14:textId="77777777" w:rsidR="00A60D41" w:rsidRDefault="00A60D41" w:rsidP="007B7380">
      <w:pPr>
        <w:rPr>
          <w:szCs w:val="28"/>
        </w:rPr>
      </w:pPr>
    </w:p>
    <w:p w14:paraId="7ADFA023" w14:textId="3567080D" w:rsidR="00DF16FC" w:rsidRDefault="005F2B51" w:rsidP="00410311">
      <w:pPr>
        <w:pStyle w:val="berschrift2"/>
      </w:pPr>
      <w:r>
        <w:t>Model</w:t>
      </w:r>
      <w:r w:rsidR="009B3015">
        <w:t xml:space="preserve"> of DISG</w:t>
      </w:r>
    </w:p>
    <w:p w14:paraId="4CACBD41" w14:textId="29211756" w:rsidR="006A0DD1" w:rsidRDefault="006A0DD1" w:rsidP="006A0DD1">
      <w:r>
        <w:t>An American developed this Model of DISG nearly 100 years ago.</w:t>
      </w:r>
    </w:p>
    <w:p w14:paraId="75890DE3" w14:textId="6C7C11E0" w:rsidR="006A0DD1" w:rsidRDefault="006A0DD1" w:rsidP="006A0DD1">
      <w:r>
        <w:t>He would like to understand: How do human beings behave?</w:t>
      </w:r>
    </w:p>
    <w:p w14:paraId="6EC6B3DC" w14:textId="73932E84" w:rsidR="006A0DD1" w:rsidRDefault="006A0DD1" w:rsidP="006A0DD1">
      <w:r>
        <w:t>How do they handle with problems? How do they solve conflicts?</w:t>
      </w:r>
    </w:p>
    <w:p w14:paraId="706C711E" w14:textId="77777777" w:rsidR="00717A25" w:rsidRDefault="00717A25" w:rsidP="006A0DD1"/>
    <w:p w14:paraId="77285A8A" w14:textId="77777777" w:rsidR="006A0DD1" w:rsidRDefault="006A0DD1" w:rsidP="006A0DD1"/>
    <w:p w14:paraId="28260941" w14:textId="77777777" w:rsidR="00717A25" w:rsidRDefault="006A0DD1" w:rsidP="00410311">
      <w:r>
        <w:t>Have a look to the model of DISG:</w:t>
      </w:r>
    </w:p>
    <w:p w14:paraId="26A75931" w14:textId="0B3C6CC9" w:rsidR="00410311" w:rsidRPr="00C917E6" w:rsidRDefault="007205B6" w:rsidP="00410311">
      <w:pPr>
        <w:rPr>
          <w:sz w:val="28"/>
        </w:rPr>
      </w:pPr>
      <w:r w:rsidRPr="002022FB">
        <w:rPr>
          <w:rFonts w:ascii="Times New Roman" w:hAnsi="Times New Roman"/>
          <w:noProof/>
          <w:szCs w:val="32"/>
        </w:rPr>
        <mc:AlternateContent>
          <mc:Choice Requires="wps">
            <w:drawing>
              <wp:anchor distT="0" distB="0" distL="114300" distR="114300" simplePos="0" relativeHeight="251676672" behindDoc="0" locked="0" layoutInCell="1" allowOverlap="1" wp14:anchorId="2B354F56" wp14:editId="27A3E554">
                <wp:simplePos x="0" y="0"/>
                <wp:positionH relativeFrom="column">
                  <wp:posOffset>3662690</wp:posOffset>
                </wp:positionH>
                <wp:positionV relativeFrom="paragraph">
                  <wp:posOffset>2036445</wp:posOffset>
                </wp:positionV>
                <wp:extent cx="228600" cy="23622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28600" cy="236220"/>
                        </a:xfrm>
                        <a:prstGeom prst="rect">
                          <a:avLst/>
                        </a:prstGeom>
                        <a:solidFill>
                          <a:schemeClr val="lt1"/>
                        </a:solidFill>
                        <a:ln w="6350">
                          <a:noFill/>
                        </a:ln>
                      </wps:spPr>
                      <wps:txbx>
                        <w:txbxContent>
                          <w:p w14:paraId="283F4E94" w14:textId="6FDF233D" w:rsidR="002022FB" w:rsidRPr="007205B6" w:rsidRDefault="002022FB" w:rsidP="002022FB">
                            <w:pPr>
                              <w:rPr>
                                <w:rFonts w:ascii="Arial" w:hAnsi="Arial" w:cs="Arial"/>
                                <w:sz w:val="24"/>
                              </w:rPr>
                            </w:pPr>
                            <w:r w:rsidRPr="007205B6">
                              <w:rPr>
                                <w:rFonts w:ascii="Arial" w:hAnsi="Arial" w:cs="Arial"/>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54F56" id="Textfeld 21" o:spid="_x0000_s1027" type="#_x0000_t202" style="position:absolute;margin-left:288.4pt;margin-top:160.35pt;width:18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" fillcolor="white [3201]" stroked="f" strokeweight=".5pt">
                <v:textbox>
                  <w:txbxContent>
                    <w:p w14:paraId="283F4E94" w14:textId="6FDF233D" w:rsidR="002022FB" w:rsidRPr="007205B6" w:rsidRDefault="002022FB" w:rsidP="002022FB">
                      <w:pPr>
                        <w:rPr>
                          <w:rFonts w:ascii="Arial" w:hAnsi="Arial" w:cs="Arial"/>
                          <w:sz w:val="24"/>
                        </w:rPr>
                      </w:pPr>
                      <w:r w:rsidRPr="007205B6">
                        <w:rPr>
                          <w:rFonts w:ascii="Arial" w:hAnsi="Arial" w:cs="Arial"/>
                          <w:sz w:val="24"/>
                        </w:rPr>
                        <w:t>3</w:t>
                      </w:r>
                    </w:p>
                  </w:txbxContent>
                </v:textbox>
              </v:shape>
            </w:pict>
          </mc:Fallback>
        </mc:AlternateContent>
      </w:r>
      <w:r w:rsidRPr="002022FB">
        <w:rPr>
          <w:rFonts w:ascii="Times New Roman" w:hAnsi="Times New Roman"/>
          <w:noProof/>
          <w:szCs w:val="32"/>
        </w:rPr>
        <mc:AlternateContent>
          <mc:Choice Requires="wps">
            <w:drawing>
              <wp:anchor distT="0" distB="0" distL="114300" distR="114300" simplePos="0" relativeHeight="251675648" behindDoc="0" locked="0" layoutInCell="1" allowOverlap="1" wp14:anchorId="4AEE82C5" wp14:editId="4FE39F9D">
                <wp:simplePos x="0" y="0"/>
                <wp:positionH relativeFrom="column">
                  <wp:posOffset>3588385</wp:posOffset>
                </wp:positionH>
                <wp:positionV relativeFrom="paragraph">
                  <wp:posOffset>1960245</wp:posOffset>
                </wp:positionV>
                <wp:extent cx="358140" cy="365760"/>
                <wp:effectExtent l="57150" t="19050" r="60960" b="91440"/>
                <wp:wrapNone/>
                <wp:docPr id="20" name="Ellipse 20"/>
                <wp:cNvGraphicFramePr/>
                <a:graphic xmlns:a="http://schemas.openxmlformats.org/drawingml/2006/main">
                  <a:graphicData uri="http://schemas.microsoft.com/office/word/2010/wordprocessingShape">
                    <wps:wsp>
                      <wps:cNvSpPr/>
                      <wps:spPr>
                        <a:xfrm>
                          <a:off x="0" y="0"/>
                          <a:ext cx="358140" cy="36576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CEC93" id="Ellipse 20" o:spid="_x0000_s1026" style="position:absolute;margin-left:282.55pt;margin-top:154.35pt;width:28.2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" fillcolor="white [3212]" strokecolor="black [3213]">
                <v:shadow on="t" color="black" opacity="22937f" origin=",.5" offset="0,.63889mm"/>
              </v:oval>
            </w:pict>
          </mc:Fallback>
        </mc:AlternateContent>
      </w:r>
      <w:r>
        <w:rPr>
          <w:rFonts w:ascii="Times New Roman" w:hAnsi="Times New Roman"/>
          <w:noProof/>
          <w:szCs w:val="32"/>
        </w:rPr>
        <mc:AlternateContent>
          <mc:Choice Requires="wpg">
            <w:drawing>
              <wp:anchor distT="0" distB="0" distL="114300" distR="114300" simplePos="0" relativeHeight="251665408" behindDoc="0" locked="0" layoutInCell="1" allowOverlap="1" wp14:anchorId="2C9B1B91" wp14:editId="73B57B5C">
                <wp:simplePos x="0" y="0"/>
                <wp:positionH relativeFrom="column">
                  <wp:posOffset>1843405</wp:posOffset>
                </wp:positionH>
                <wp:positionV relativeFrom="paragraph">
                  <wp:posOffset>1335405</wp:posOffset>
                </wp:positionV>
                <wp:extent cx="371485" cy="350520"/>
                <wp:effectExtent l="57150" t="19050" r="66675" b="87630"/>
                <wp:wrapNone/>
                <wp:docPr id="23" name="Gruppieren 23"/>
                <wp:cNvGraphicFramePr/>
                <a:graphic xmlns:a="http://schemas.openxmlformats.org/drawingml/2006/main">
                  <a:graphicData uri="http://schemas.microsoft.com/office/word/2010/wordprocessingGroup">
                    <wpg:wgp>
                      <wpg:cNvGrpSpPr/>
                      <wpg:grpSpPr>
                        <a:xfrm>
                          <a:off x="0" y="0"/>
                          <a:ext cx="371485" cy="350520"/>
                          <a:chOff x="0" y="0"/>
                          <a:chExt cx="468000" cy="468000"/>
                        </a:xfrm>
                      </wpg:grpSpPr>
                      <wps:wsp>
                        <wps:cNvPr id="3" name="Ellipse 3"/>
                        <wps:cNvSpPr/>
                        <wps:spPr>
                          <a:xfrm>
                            <a:off x="0" y="0"/>
                            <a:ext cx="468000" cy="4680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feld 4"/>
                        <wps:cNvSpPr txBox="1"/>
                        <wps:spPr>
                          <a:xfrm>
                            <a:off x="68580" y="91440"/>
                            <a:ext cx="266700" cy="304800"/>
                          </a:xfrm>
                          <a:prstGeom prst="rect">
                            <a:avLst/>
                          </a:prstGeom>
                          <a:solidFill>
                            <a:schemeClr val="lt1"/>
                          </a:solidFill>
                          <a:ln w="6350">
                            <a:noFill/>
                          </a:ln>
                        </wps:spPr>
                        <wps:txbx>
                          <w:txbxContent>
                            <w:p w14:paraId="4DE648F2" w14:textId="31DE8291" w:rsidR="002022FB" w:rsidRPr="007205B6" w:rsidRDefault="002022FB">
                              <w:pPr>
                                <w:rPr>
                                  <w:rFonts w:ascii="Arial" w:hAnsi="Arial" w:cs="Arial"/>
                                  <w:sz w:val="22"/>
                                </w:rPr>
                              </w:pPr>
                              <w:r w:rsidRPr="007205B6">
                                <w:rPr>
                                  <w:rFonts w:ascii="Arial" w:hAnsi="Arial" w:cs="Arial"/>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B1B91" id="Gruppieren 23" o:spid="_x0000_s1028" style="position:absolute;margin-left:145.15pt;margin-top:105.15pt;width:29.25pt;height:27.6pt;z-index:251665408;mso-width-relative:margin;mso-height-relative:margin"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">
                <v:oval id="Ellipse 3" o:spid="_x0000_s102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" fillcolor="white [3212]" strokecolor="black [3213]">
                  <v:shadow on="t" color="black" opacity="22937f" origin=",.5" offset="0,.63889mm"/>
                </v:oval>
                <v:shape id="Textfeld 4" o:spid="_x0000_s1030" type="#_x0000_t202" style="position:absolute;left:68580;top:91440;width:2667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4DE648F2" w14:textId="31DE8291" w:rsidR="002022FB" w:rsidRPr="007205B6" w:rsidRDefault="002022FB">
                        <w:pPr>
                          <w:rPr>
                            <w:rFonts w:ascii="Arial" w:hAnsi="Arial" w:cs="Arial"/>
                            <w:sz w:val="22"/>
                          </w:rPr>
                        </w:pPr>
                        <w:r w:rsidRPr="007205B6">
                          <w:rPr>
                            <w:rFonts w:ascii="Arial" w:hAnsi="Arial" w:cs="Arial"/>
                            <w:sz w:val="24"/>
                          </w:rPr>
                          <w:t>1</w:t>
                        </w:r>
                      </w:p>
                    </w:txbxContent>
                  </v:textbox>
                </v:shape>
              </v:group>
            </w:pict>
          </mc:Fallback>
        </mc:AlternateContent>
      </w:r>
      <w:r>
        <w:rPr>
          <w:rFonts w:ascii="Times New Roman" w:hAnsi="Times New Roman"/>
          <w:noProof/>
          <w:szCs w:val="32"/>
        </w:rPr>
        <mc:AlternateContent>
          <mc:Choice Requires="wpg">
            <w:drawing>
              <wp:anchor distT="0" distB="0" distL="114300" distR="114300" simplePos="0" relativeHeight="251673600" behindDoc="0" locked="0" layoutInCell="1" allowOverlap="1" wp14:anchorId="31B6AEEB" wp14:editId="0AC56EDB">
                <wp:simplePos x="0" y="0"/>
                <wp:positionH relativeFrom="column">
                  <wp:posOffset>776605</wp:posOffset>
                </wp:positionH>
                <wp:positionV relativeFrom="paragraph">
                  <wp:posOffset>2516505</wp:posOffset>
                </wp:positionV>
                <wp:extent cx="380996" cy="396240"/>
                <wp:effectExtent l="57150" t="19050" r="76835" b="99060"/>
                <wp:wrapNone/>
                <wp:docPr id="22" name="Gruppieren 22"/>
                <wp:cNvGraphicFramePr/>
                <a:graphic xmlns:a="http://schemas.openxmlformats.org/drawingml/2006/main">
                  <a:graphicData uri="http://schemas.microsoft.com/office/word/2010/wordprocessingGroup">
                    <wpg:wgp>
                      <wpg:cNvGrpSpPr/>
                      <wpg:grpSpPr>
                        <a:xfrm>
                          <a:off x="0" y="0"/>
                          <a:ext cx="380996" cy="396240"/>
                          <a:chOff x="0" y="0"/>
                          <a:chExt cx="468000" cy="468000"/>
                        </a:xfrm>
                      </wpg:grpSpPr>
                      <wps:wsp>
                        <wps:cNvPr id="18" name="Ellipse 18"/>
                        <wps:cNvSpPr/>
                        <wps:spPr>
                          <a:xfrm>
                            <a:off x="0" y="0"/>
                            <a:ext cx="468000" cy="4680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feld 19"/>
                        <wps:cNvSpPr txBox="1"/>
                        <wps:spPr>
                          <a:xfrm>
                            <a:off x="91290" y="68580"/>
                            <a:ext cx="142713" cy="304800"/>
                          </a:xfrm>
                          <a:prstGeom prst="rect">
                            <a:avLst/>
                          </a:prstGeom>
                          <a:solidFill>
                            <a:schemeClr val="lt1"/>
                          </a:solidFill>
                          <a:ln w="6350">
                            <a:noFill/>
                          </a:ln>
                        </wps:spPr>
                        <wps:txbx>
                          <w:txbxContent>
                            <w:p w14:paraId="3FC5AC3B" w14:textId="03C523B6" w:rsidR="002022FB" w:rsidRPr="007205B6" w:rsidRDefault="002022FB" w:rsidP="002022FB">
                              <w:pPr>
                                <w:rPr>
                                  <w:rFonts w:ascii="Arial" w:hAnsi="Arial" w:cs="Arial"/>
                                  <w:sz w:val="28"/>
                                </w:rPr>
                              </w:pPr>
                              <w:r w:rsidRPr="007205B6">
                                <w:rPr>
                                  <w:rFonts w:ascii="Arial" w:hAnsi="Arial" w:cs="Arial"/>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6AEEB" id="Gruppieren 22" o:spid="_x0000_s1031" style="position:absolute;margin-left:61.15pt;margin-top:198.15pt;width:30pt;height:31.2pt;z-index:251673600;mso-width-relative:margin;mso-height-relative:margin"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">
                <v:oval id="Ellipse 18" o:spid="_x0000_s103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" fillcolor="white [3212]" strokecolor="black [3213]">
                  <v:shadow on="t" color="black" opacity="22937f" origin=",.5" offset="0,.63889mm"/>
                </v:oval>
                <v:shape id="Textfeld 19" o:spid="_x0000_s1033" type="#_x0000_t202" style="position:absolute;left:91290;top:68580;width:142713;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3FC5AC3B" w14:textId="03C523B6" w:rsidR="002022FB" w:rsidRPr="007205B6" w:rsidRDefault="002022FB" w:rsidP="002022FB">
                        <w:pPr>
                          <w:rPr>
                            <w:rFonts w:ascii="Arial" w:hAnsi="Arial" w:cs="Arial"/>
                            <w:sz w:val="28"/>
                          </w:rPr>
                        </w:pPr>
                        <w:r w:rsidRPr="007205B6">
                          <w:rPr>
                            <w:rFonts w:ascii="Arial" w:hAnsi="Arial" w:cs="Arial"/>
                            <w:sz w:val="28"/>
                          </w:rPr>
                          <w:t>4</w:t>
                        </w:r>
                      </w:p>
                    </w:txbxContent>
                  </v:textbox>
                </v:shape>
              </v:group>
            </w:pict>
          </mc:Fallback>
        </mc:AlternateContent>
      </w:r>
      <w:r>
        <w:rPr>
          <w:rFonts w:ascii="Times New Roman" w:hAnsi="Times New Roman"/>
          <w:noProof/>
          <w:szCs w:val="32"/>
        </w:rPr>
        <mc:AlternateContent>
          <mc:Choice Requires="wpg">
            <w:drawing>
              <wp:anchor distT="0" distB="0" distL="114300" distR="114300" simplePos="0" relativeHeight="251669504" behindDoc="0" locked="0" layoutInCell="1" allowOverlap="1" wp14:anchorId="2F16CCDC" wp14:editId="29FEB321">
                <wp:simplePos x="0" y="0"/>
                <wp:positionH relativeFrom="column">
                  <wp:posOffset>1660525</wp:posOffset>
                </wp:positionH>
                <wp:positionV relativeFrom="paragraph">
                  <wp:posOffset>4015105</wp:posOffset>
                </wp:positionV>
                <wp:extent cx="372745" cy="373380"/>
                <wp:effectExtent l="57150" t="19050" r="84455" b="102870"/>
                <wp:wrapNone/>
                <wp:docPr id="9" name="Gruppieren 9"/>
                <wp:cNvGraphicFramePr/>
                <a:graphic xmlns:a="http://schemas.openxmlformats.org/drawingml/2006/main">
                  <a:graphicData uri="http://schemas.microsoft.com/office/word/2010/wordprocessingGroup">
                    <wpg:wgp>
                      <wpg:cNvGrpSpPr/>
                      <wpg:grpSpPr>
                        <a:xfrm>
                          <a:off x="0" y="0"/>
                          <a:ext cx="372745" cy="373380"/>
                          <a:chOff x="0" y="0"/>
                          <a:chExt cx="468000" cy="468000"/>
                        </a:xfrm>
                      </wpg:grpSpPr>
                      <wps:wsp>
                        <wps:cNvPr id="5" name="Ellipse 5"/>
                        <wps:cNvSpPr/>
                        <wps:spPr>
                          <a:xfrm>
                            <a:off x="0" y="0"/>
                            <a:ext cx="468000" cy="4680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feld 8"/>
                        <wps:cNvSpPr txBox="1"/>
                        <wps:spPr>
                          <a:xfrm>
                            <a:off x="83589" y="83820"/>
                            <a:ext cx="266700" cy="304800"/>
                          </a:xfrm>
                          <a:prstGeom prst="rect">
                            <a:avLst/>
                          </a:prstGeom>
                          <a:solidFill>
                            <a:schemeClr val="lt1"/>
                          </a:solidFill>
                          <a:ln w="6350">
                            <a:noFill/>
                          </a:ln>
                        </wps:spPr>
                        <wps:txbx>
                          <w:txbxContent>
                            <w:p w14:paraId="48751E3E" w14:textId="06049CAA" w:rsidR="002022FB" w:rsidRPr="002022FB" w:rsidRDefault="002022FB" w:rsidP="002022FB">
                              <w:pPr>
                                <w:rPr>
                                  <w:rFonts w:ascii="Arial" w:hAnsi="Arial" w:cs="Arial"/>
                                </w:rPr>
                              </w:pPr>
                              <w:r w:rsidRPr="007205B6">
                                <w:rPr>
                                  <w:rFonts w:ascii="Arial" w:hAnsi="Arial" w:cs="Arial"/>
                                  <w:sz w:val="24"/>
                                </w:rPr>
                                <w:t>2</w:t>
                              </w:r>
                              <w:r w:rsidRPr="002022FB">
                                <w:rPr>
                                  <w:rFonts w:ascii="Arial" w:hAnsi="Arial" w:cs="Arial"/>
                                  <w:noProof/>
                                </w:rPr>
                                <w:drawing>
                                  <wp:inline distT="0" distB="0" distL="0" distR="0" wp14:anchorId="0CFB738D" wp14:editId="733E801C">
                                    <wp:extent cx="77470" cy="75533"/>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 cy="75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16CCDC" id="Gruppieren 9" o:spid="_x0000_s1034" style="position:absolute;margin-left:130.75pt;margin-top:316.15pt;width:29.35pt;height:29.4pt;z-index:251669504;mso-width-relative:margin;mso-height-relative:margin"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">
                <v:oval id="Ellipse 5" o:spid="_x0000_s103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" fillcolor="white [3212]" strokecolor="black [3213]">
                  <v:shadow on="t" color="black" opacity="22937f" origin=",.5" offset="0,.63889mm"/>
                </v:oval>
                <v:shape id="Textfeld 8" o:spid="_x0000_s1036" type="#_x0000_t202" style="position:absolute;left:83589;top:83820;width:266700;height:30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8751E3E" w14:textId="06049CAA" w:rsidR="002022FB" w:rsidRPr="002022FB" w:rsidRDefault="002022FB" w:rsidP="002022FB">
                        <w:pPr>
                          <w:rPr>
                            <w:rFonts w:ascii="Arial" w:hAnsi="Arial" w:cs="Arial"/>
                          </w:rPr>
                        </w:pPr>
                        <w:r w:rsidRPr="007205B6">
                          <w:rPr>
                            <w:rFonts w:ascii="Arial" w:hAnsi="Arial" w:cs="Arial"/>
                            <w:sz w:val="24"/>
                          </w:rPr>
                          <w:t>2</w:t>
                        </w:r>
                        <w:r w:rsidRPr="002022FB">
                          <w:rPr>
                            <w:rFonts w:ascii="Arial" w:hAnsi="Arial" w:cs="Arial"/>
                            <w:noProof/>
                          </w:rPr>
                          <w:drawing>
                            <wp:inline distT="0" distB="0" distL="0" distR="0" wp14:anchorId="0CFB738D" wp14:editId="733E801C">
                              <wp:extent cx="77470" cy="75533"/>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75533"/>
                                      </a:xfrm>
                                      <a:prstGeom prst="rect">
                                        <a:avLst/>
                                      </a:prstGeom>
                                      <a:noFill/>
                                      <a:ln>
                                        <a:noFill/>
                                      </a:ln>
                                    </pic:spPr>
                                  </pic:pic>
                                </a:graphicData>
                              </a:graphic>
                            </wp:inline>
                          </w:drawing>
                        </w:r>
                      </w:p>
                    </w:txbxContent>
                  </v:textbox>
                </v:shape>
              </v:group>
            </w:pict>
          </mc:Fallback>
        </mc:AlternateContent>
      </w:r>
      <w:r w:rsidR="00573C0E" w:rsidRPr="00ED75B1">
        <w:rPr>
          <w:rFonts w:ascii="Times New Roman" w:hAnsi="Times New Roman"/>
          <w:noProof/>
          <w:szCs w:val="32"/>
        </w:rPr>
        <mc:AlternateContent>
          <mc:Choice Requires="wpg">
            <w:drawing>
              <wp:anchor distT="0" distB="0" distL="114300" distR="114300" simplePos="0" relativeHeight="251662336" behindDoc="1" locked="0" layoutInCell="1" allowOverlap="1" wp14:anchorId="121F908C" wp14:editId="17EC61F1">
                <wp:simplePos x="0" y="0"/>
                <wp:positionH relativeFrom="margin">
                  <wp:align>center</wp:align>
                </wp:positionH>
                <wp:positionV relativeFrom="paragraph">
                  <wp:posOffset>413385</wp:posOffset>
                </wp:positionV>
                <wp:extent cx="4265295" cy="3975100"/>
                <wp:effectExtent l="0" t="0" r="1905" b="25400"/>
                <wp:wrapTopAndBottom/>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295" cy="3975100"/>
                          <a:chOff x="3865" y="3116"/>
                          <a:chExt cx="6755" cy="6343"/>
                        </a:xfrm>
                      </wpg:grpSpPr>
                      <wpg:grpSp>
                        <wpg:cNvPr id="11" name="Group 10"/>
                        <wpg:cNvGrpSpPr>
                          <a:grpSpLocks/>
                        </wpg:cNvGrpSpPr>
                        <wpg:grpSpPr bwMode="auto">
                          <a:xfrm>
                            <a:off x="3865" y="3116"/>
                            <a:ext cx="6755" cy="6234"/>
                            <a:chOff x="1645" y="3971"/>
                            <a:chExt cx="6755" cy="6234"/>
                          </a:xfrm>
                        </wpg:grpSpPr>
                        <pic:pic xmlns:pic="http://schemas.openxmlformats.org/drawingml/2006/picture">
                          <pic:nvPicPr>
                            <pic:cNvPr id="12" name="Picture 11" descr="disg"/>
                            <pic:cNvPicPr>
                              <a:picLocks noChangeAspect="1" noChangeArrowheads="1"/>
                            </pic:cNvPicPr>
                          </pic:nvPicPr>
                          <pic:blipFill>
                            <a:blip r:embed="rId15">
                              <a:lum bright="12000" contrast="6000"/>
                              <a:extLst>
                                <a:ext uri="{28A0092B-C50C-407E-A947-70E740481C1C}">
                                  <a14:useLocalDpi xmlns:a14="http://schemas.microsoft.com/office/drawing/2010/main" val="0"/>
                                </a:ext>
                              </a:extLst>
                            </a:blip>
                            <a:srcRect/>
                            <a:stretch>
                              <a:fillRect/>
                            </a:stretch>
                          </pic:blipFill>
                          <pic:spPr bwMode="auto">
                            <a:xfrm>
                              <a:off x="1645" y="3971"/>
                              <a:ext cx="6755" cy="6234"/>
                            </a:xfrm>
                            <a:prstGeom prst="rect">
                              <a:avLst/>
                            </a:prstGeom>
                            <a:noFill/>
                            <a:extLst>
                              <a:ext uri="{909E8E84-426E-40DD-AFC4-6F175D3DCCD1}">
                                <a14:hiddenFill xmlns:a14="http://schemas.microsoft.com/office/drawing/2010/main">
                                  <a:solidFill>
                                    <a:srgbClr val="FFFFFF"/>
                                  </a:solidFill>
                                </a14:hiddenFill>
                              </a:ext>
                            </a:extLst>
                          </pic:spPr>
                        </pic:pic>
                        <wps:wsp>
                          <wps:cNvPr id="13" name="AutoForm 2"/>
                          <wps:cNvSpPr>
                            <a:spLocks noChangeArrowheads="1"/>
                          </wps:cNvSpPr>
                          <wps:spPr bwMode="auto">
                            <a:xfrm>
                              <a:off x="3455" y="4111"/>
                              <a:ext cx="3184" cy="1769"/>
                            </a:xfrm>
                            <a:prstGeom prst="foldedCorner">
                              <a:avLst>
                                <a:gd name="adj" fmla="val 12500"/>
                              </a:avLst>
                            </a:prstGeom>
                            <a:solidFill>
                              <a:srgbClr val="D8D8D8"/>
                            </a:solidFill>
                            <a:ln w="6350">
                              <a:solidFill>
                                <a:srgbClr val="969696"/>
                              </a:solidFill>
                              <a:round/>
                              <a:headEnd/>
                              <a:tailEnd/>
                            </a:ln>
                          </wps:spPr>
                          <wps:txbx>
                            <w:txbxContent>
                              <w:p w14:paraId="65557AF7" w14:textId="6C486E5C" w:rsidR="00324131" w:rsidRPr="005F2B51" w:rsidRDefault="0032790E" w:rsidP="00573C0E">
                                <w:pPr>
                                  <w:jc w:val="center"/>
                                  <w:rPr>
                                    <w:rFonts w:ascii="Cambria" w:hAnsi="Cambria"/>
                                    <w:b/>
                                    <w:iCs/>
                                    <w:sz w:val="24"/>
                                  </w:rPr>
                                </w:pPr>
                                <w:r>
                                  <w:rPr>
                                    <w:rFonts w:ascii="Cambria" w:hAnsi="Cambria"/>
                                    <w:b/>
                                    <w:iCs/>
                                    <w:sz w:val="24"/>
                                  </w:rPr>
                                  <w:t>g</w:t>
                                </w:r>
                                <w:r w:rsidR="00CC4109">
                                  <w:rPr>
                                    <w:rFonts w:ascii="Cambria" w:hAnsi="Cambria"/>
                                    <w:b/>
                                    <w:iCs/>
                                    <w:sz w:val="24"/>
                                  </w:rPr>
                                  <w:t>oal oriented</w:t>
                                </w:r>
                              </w:p>
                              <w:p w14:paraId="1B5B509E" w14:textId="36100FB6" w:rsidR="00324131" w:rsidRPr="005F2B51" w:rsidRDefault="00324131" w:rsidP="00573C0E">
                                <w:pPr>
                                  <w:jc w:val="center"/>
                                  <w:rPr>
                                    <w:rFonts w:ascii="Cambria" w:hAnsi="Cambria"/>
                                    <w:i/>
                                    <w:iCs/>
                                    <w:sz w:val="24"/>
                                  </w:rPr>
                                </w:pPr>
                                <w:r>
                                  <w:rPr>
                                    <w:rFonts w:ascii="Cambria" w:hAnsi="Cambria"/>
                                    <w:b/>
                                    <w:iCs/>
                                    <w:sz w:val="24"/>
                                  </w:rPr>
                                  <w:t>e</w:t>
                                </w:r>
                                <w:r w:rsidRPr="005F2B51">
                                  <w:rPr>
                                    <w:rFonts w:ascii="Cambria" w:hAnsi="Cambria"/>
                                    <w:b/>
                                    <w:iCs/>
                                    <w:sz w:val="24"/>
                                  </w:rPr>
                                  <w:t>xtrove</w:t>
                                </w:r>
                                <w:r w:rsidR="00D530AB">
                                  <w:rPr>
                                    <w:rFonts w:ascii="Cambria" w:hAnsi="Cambria"/>
                                    <w:b/>
                                    <w:iCs/>
                                    <w:sz w:val="24"/>
                                  </w:rPr>
                                  <w:t>rt</w:t>
                                </w:r>
                                <w:r w:rsidR="00CC4109">
                                  <w:rPr>
                                    <w:rFonts w:ascii="Cambria" w:hAnsi="Cambria"/>
                                    <w:b/>
                                    <w:iCs/>
                                    <w:sz w:val="24"/>
                                  </w:rPr>
                                  <w:t>ed</w:t>
                                </w:r>
                                <w:r w:rsidRPr="005F2B51">
                                  <w:rPr>
                                    <w:rFonts w:ascii="Cambria" w:hAnsi="Cambria"/>
                                    <w:i/>
                                    <w:iCs/>
                                    <w:sz w:val="24"/>
                                  </w:rPr>
                                  <w:t xml:space="preserve"> </w:t>
                                </w:r>
                                <w:r w:rsidRPr="005F2B51">
                                  <w:rPr>
                                    <w:rFonts w:ascii="Cambria" w:hAnsi="Cambria"/>
                                    <w:i/>
                                    <w:iCs/>
                                    <w:sz w:val="24"/>
                                  </w:rPr>
                                  <w:br/>
                                </w:r>
                                <w:r>
                                  <w:rPr>
                                    <w:rFonts w:ascii="Cambria" w:hAnsi="Cambria"/>
                                    <w:i/>
                                    <w:iCs/>
                                    <w:sz w:val="24"/>
                                  </w:rPr>
                                  <w:t>(</w:t>
                                </w:r>
                                <w:r w:rsidR="004F14A3">
                                  <w:rPr>
                                    <w:rFonts w:ascii="Cambria" w:hAnsi="Cambria"/>
                                    <w:i/>
                                    <w:iCs/>
                                    <w:sz w:val="24"/>
                                  </w:rPr>
                                  <w:t>open-minded</w:t>
                                </w:r>
                                <w:r w:rsidRPr="005F2B51">
                                  <w:rPr>
                                    <w:rFonts w:ascii="Cambria" w:hAnsi="Cambria"/>
                                    <w:i/>
                                    <w:iCs/>
                                    <w:sz w:val="24"/>
                                  </w:rPr>
                                  <w:t xml:space="preserve">, </w:t>
                                </w:r>
                                <w:r w:rsidR="004F14A3">
                                  <w:rPr>
                                    <w:rFonts w:ascii="Cambria" w:hAnsi="Cambria"/>
                                    <w:i/>
                                    <w:iCs/>
                                    <w:sz w:val="24"/>
                                  </w:rPr>
                                  <w:t>frank</w:t>
                                </w:r>
                                <w:r w:rsidRPr="005F2B51">
                                  <w:rPr>
                                    <w:rFonts w:ascii="Cambria" w:hAnsi="Cambria"/>
                                    <w:i/>
                                    <w:iCs/>
                                    <w:sz w:val="24"/>
                                  </w:rPr>
                                  <w:t>, a</w:t>
                                </w:r>
                                <w:r w:rsidR="004F14A3">
                                  <w:rPr>
                                    <w:rFonts w:ascii="Cambria" w:hAnsi="Cambria"/>
                                    <w:i/>
                                    <w:iCs/>
                                    <w:sz w:val="24"/>
                                  </w:rPr>
                                  <w:t>c</w:t>
                                </w:r>
                                <w:r w:rsidRPr="005F2B51">
                                  <w:rPr>
                                    <w:rFonts w:ascii="Cambria" w:hAnsi="Cambria"/>
                                    <w:i/>
                                    <w:iCs/>
                                    <w:sz w:val="24"/>
                                  </w:rPr>
                                  <w:t>tiv</w:t>
                                </w:r>
                                <w:r w:rsidR="00717A25">
                                  <w:rPr>
                                    <w:rFonts w:ascii="Cambria" w:hAnsi="Cambria"/>
                                    <w:i/>
                                    <w:iCs/>
                                    <w:sz w:val="24"/>
                                  </w:rPr>
                                  <w:t>e</w:t>
                                </w:r>
                                <w:r w:rsidRPr="005F2B51">
                                  <w:rPr>
                                    <w:rFonts w:ascii="Cambria" w:hAnsi="Cambria"/>
                                    <w:i/>
                                    <w:iCs/>
                                    <w:sz w:val="24"/>
                                  </w:rPr>
                                  <w:t>)</w:t>
                                </w:r>
                              </w:p>
                              <w:p w14:paraId="19306CAE" w14:textId="34D3C92A" w:rsidR="00324131" w:rsidRPr="005F2B51" w:rsidRDefault="004F14A3" w:rsidP="00573C0E">
                                <w:pPr>
                                  <w:jc w:val="center"/>
                                  <w:rPr>
                                    <w:rFonts w:ascii="Cambria" w:hAnsi="Cambria"/>
                                    <w:i/>
                                    <w:iCs/>
                                    <w:color w:val="595959"/>
                                    <w:sz w:val="24"/>
                                  </w:rPr>
                                </w:pPr>
                                <w:r w:rsidRPr="005A1B26">
                                  <w:rPr>
                                    <w:rFonts w:ascii="Cambria" w:hAnsi="Cambria"/>
                                    <w:b/>
                                    <w:iCs/>
                                    <w:sz w:val="24"/>
                                  </w:rPr>
                                  <w:t>quantity</w:t>
                                </w:r>
                                <w:r w:rsidR="00324131" w:rsidRPr="005A1B26">
                                  <w:rPr>
                                    <w:rFonts w:ascii="Cambria" w:hAnsi="Cambria"/>
                                    <w:b/>
                                    <w:iCs/>
                                    <w:sz w:val="24"/>
                                  </w:rPr>
                                  <w:t xml:space="preserve"> </w:t>
                                </w:r>
                                <w:r w:rsidR="00324131" w:rsidRPr="005A1B26">
                                  <w:rPr>
                                    <w:rFonts w:ascii="Cambria" w:hAnsi="Cambria"/>
                                    <w:b/>
                                    <w:iCs/>
                                    <w:sz w:val="24"/>
                                  </w:rPr>
                                  <w:br/>
                                </w:r>
                                <w:r w:rsidR="00324131">
                                  <w:rPr>
                                    <w:rFonts w:ascii="Cambria" w:hAnsi="Cambria"/>
                                    <w:i/>
                                    <w:iCs/>
                                    <w:sz w:val="24"/>
                                  </w:rPr>
                                  <w:t>(</w:t>
                                </w:r>
                                <w:r>
                                  <w:rPr>
                                    <w:rFonts w:ascii="Cambria" w:hAnsi="Cambria"/>
                                    <w:i/>
                                    <w:iCs/>
                                    <w:sz w:val="24"/>
                                  </w:rPr>
                                  <w:t>like</w:t>
                                </w:r>
                                <w:r w:rsidR="005A1B26">
                                  <w:rPr>
                                    <w:rFonts w:ascii="Cambria" w:hAnsi="Cambria"/>
                                    <w:i/>
                                    <w:iCs/>
                                    <w:sz w:val="24"/>
                                  </w:rPr>
                                  <w:t xml:space="preserve"> </w:t>
                                </w:r>
                                <w:r>
                                  <w:rPr>
                                    <w:rFonts w:ascii="Cambria" w:hAnsi="Cambria"/>
                                    <w:i/>
                                    <w:iCs/>
                                    <w:sz w:val="24"/>
                                  </w:rPr>
                                  <w:t xml:space="preserve">to manage </w:t>
                                </w:r>
                                <w:r w:rsidR="00CC4109">
                                  <w:rPr>
                                    <w:rFonts w:ascii="Cambria" w:hAnsi="Cambria"/>
                                    <w:i/>
                                    <w:iCs/>
                                    <w:sz w:val="24"/>
                                  </w:rPr>
                                  <w:t>a lot</w:t>
                                </w:r>
                                <w:r w:rsidR="00324131" w:rsidRPr="005F2B51">
                                  <w:rPr>
                                    <w:rFonts w:ascii="Cambria" w:hAnsi="Cambria"/>
                                    <w:i/>
                                    <w:iCs/>
                                    <w:sz w:val="24"/>
                                  </w:rPr>
                                  <w:t>)</w:t>
                                </w:r>
                              </w:p>
                              <w:p w14:paraId="71C61A49" w14:textId="77777777" w:rsidR="00324131" w:rsidRPr="005F2B51" w:rsidRDefault="00324131" w:rsidP="00573C0E">
                                <w:pPr>
                                  <w:rPr>
                                    <w:rFonts w:ascii="Cambria" w:hAnsi="Cambria"/>
                                    <w:i/>
                                    <w:iCs/>
                                    <w:color w:val="595959"/>
                                    <w:sz w:val="24"/>
                                  </w:rPr>
                                </w:pPr>
                              </w:p>
                            </w:txbxContent>
                          </wps:txbx>
                          <wps:bodyPr rot="0" vert="horz" wrap="square" lIns="36000" tIns="36000" rIns="64800" bIns="36000" anchor="t" anchorCtr="0" upright="1">
                            <a:noAutofit/>
                          </wps:bodyPr>
                        </wps:wsp>
                        <wps:wsp>
                          <wps:cNvPr id="14" name="AutoForm 2"/>
                          <wps:cNvSpPr>
                            <a:spLocks noChangeArrowheads="1"/>
                          </wps:cNvSpPr>
                          <wps:spPr bwMode="auto">
                            <a:xfrm>
                              <a:off x="1794" y="6420"/>
                              <a:ext cx="1875" cy="1430"/>
                            </a:xfrm>
                            <a:prstGeom prst="foldedCorner">
                              <a:avLst>
                                <a:gd name="adj" fmla="val 12500"/>
                              </a:avLst>
                            </a:prstGeom>
                            <a:solidFill>
                              <a:srgbClr val="D8D8D8"/>
                            </a:solidFill>
                            <a:ln w="6350">
                              <a:solidFill>
                                <a:srgbClr val="969696"/>
                              </a:solidFill>
                              <a:round/>
                              <a:headEnd/>
                              <a:tailEnd/>
                            </a:ln>
                          </wps:spPr>
                          <wps:txbx>
                            <w:txbxContent>
                              <w:p w14:paraId="7C3CE4B1" w14:textId="77777777" w:rsidR="00324131" w:rsidRPr="003F6853" w:rsidRDefault="00324131" w:rsidP="00573C0E">
                                <w:pPr>
                                  <w:jc w:val="center"/>
                                  <w:rPr>
                                    <w:rFonts w:ascii="Cambria" w:hAnsi="Cambria"/>
                                    <w:b/>
                                    <w:iCs/>
                                    <w:szCs w:val="32"/>
                                  </w:rPr>
                                </w:pPr>
                              </w:p>
                              <w:p w14:paraId="471E58C8" w14:textId="15CD4CC6" w:rsidR="00324131" w:rsidRPr="005F2B51" w:rsidRDefault="00C830F9" w:rsidP="00573C0E">
                                <w:pPr>
                                  <w:jc w:val="center"/>
                                  <w:rPr>
                                    <w:rFonts w:ascii="Cambria" w:hAnsi="Cambria"/>
                                    <w:b/>
                                    <w:iCs/>
                                    <w:sz w:val="24"/>
                                  </w:rPr>
                                </w:pPr>
                                <w:r>
                                  <w:rPr>
                                    <w:rFonts w:ascii="Cambria" w:hAnsi="Cambria"/>
                                    <w:b/>
                                    <w:iCs/>
                                    <w:sz w:val="24"/>
                                  </w:rPr>
                                  <w:t>duties</w:t>
                                </w:r>
                              </w:p>
                              <w:p w14:paraId="7240BB82" w14:textId="6593B053" w:rsidR="00324131" w:rsidRPr="005F2B51" w:rsidRDefault="00C830F9" w:rsidP="00573C0E">
                                <w:pPr>
                                  <w:jc w:val="center"/>
                                  <w:rPr>
                                    <w:rFonts w:ascii="Cambria" w:hAnsi="Cambria"/>
                                    <w:i/>
                                    <w:iCs/>
                                    <w:color w:val="595959"/>
                                    <w:sz w:val="24"/>
                                  </w:rPr>
                                </w:pPr>
                                <w:r>
                                  <w:rPr>
                                    <w:rFonts w:ascii="Cambria" w:hAnsi="Cambria"/>
                                    <w:b/>
                                    <w:iCs/>
                                    <w:sz w:val="24"/>
                                  </w:rPr>
                                  <w:t>objects</w:t>
                                </w:r>
                              </w:p>
                            </w:txbxContent>
                          </wps:txbx>
                          <wps:bodyPr rot="0" vert="horz" wrap="square" lIns="36000" tIns="36000" rIns="64800" bIns="36000" anchor="t" anchorCtr="0" upright="1">
                            <a:noAutofit/>
                          </wps:bodyPr>
                        </wps:wsp>
                        <wps:wsp>
                          <wps:cNvPr id="15" name="AutoForm 2"/>
                          <wps:cNvSpPr>
                            <a:spLocks noChangeArrowheads="1"/>
                          </wps:cNvSpPr>
                          <wps:spPr bwMode="auto">
                            <a:xfrm>
                              <a:off x="6264" y="6486"/>
                              <a:ext cx="1879" cy="1440"/>
                            </a:xfrm>
                            <a:prstGeom prst="foldedCorner">
                              <a:avLst>
                                <a:gd name="adj" fmla="val 12500"/>
                              </a:avLst>
                            </a:prstGeom>
                            <a:solidFill>
                              <a:srgbClr val="D8D8D8"/>
                            </a:solidFill>
                            <a:ln w="6350">
                              <a:solidFill>
                                <a:srgbClr val="969696"/>
                              </a:solidFill>
                              <a:round/>
                              <a:headEnd/>
                              <a:tailEnd/>
                            </a:ln>
                          </wps:spPr>
                          <wps:txbx>
                            <w:txbxContent>
                              <w:p w14:paraId="48F1939B" w14:textId="77777777" w:rsidR="00324131" w:rsidRDefault="00324131" w:rsidP="00573C0E">
                                <w:pPr>
                                  <w:jc w:val="center"/>
                                  <w:rPr>
                                    <w:rFonts w:ascii="Cambria" w:hAnsi="Cambria"/>
                                    <w:b/>
                                    <w:iCs/>
                                  </w:rPr>
                                </w:pPr>
                              </w:p>
                              <w:p w14:paraId="76B87F44" w14:textId="2482D764" w:rsidR="00324131" w:rsidRPr="005F2B51" w:rsidRDefault="00C830F9" w:rsidP="00573C0E">
                                <w:pPr>
                                  <w:jc w:val="center"/>
                                  <w:rPr>
                                    <w:rFonts w:ascii="Cambria" w:hAnsi="Cambria"/>
                                    <w:b/>
                                    <w:iCs/>
                                    <w:sz w:val="24"/>
                                  </w:rPr>
                                </w:pPr>
                                <w:r>
                                  <w:rPr>
                                    <w:rFonts w:ascii="Cambria" w:hAnsi="Cambria"/>
                                    <w:b/>
                                    <w:iCs/>
                                    <w:sz w:val="24"/>
                                  </w:rPr>
                                  <w:t>Human beings</w:t>
                                </w:r>
                              </w:p>
                              <w:p w14:paraId="1EF74B5E" w14:textId="1509901F" w:rsidR="00324131" w:rsidRPr="005F2B51" w:rsidRDefault="00C830F9" w:rsidP="00573C0E">
                                <w:pPr>
                                  <w:jc w:val="center"/>
                                  <w:rPr>
                                    <w:rFonts w:ascii="Cambria" w:hAnsi="Cambria"/>
                                    <w:i/>
                                    <w:iCs/>
                                    <w:color w:val="595959"/>
                                    <w:sz w:val="24"/>
                                  </w:rPr>
                                </w:pPr>
                                <w:r>
                                  <w:rPr>
                                    <w:rFonts w:ascii="Cambria" w:hAnsi="Cambria"/>
                                    <w:b/>
                                    <w:iCs/>
                                    <w:sz w:val="24"/>
                                  </w:rPr>
                                  <w:t xml:space="preserve">relationships </w:t>
                                </w:r>
                              </w:p>
                              <w:p w14:paraId="10130BC6" w14:textId="77777777" w:rsidR="00324131" w:rsidRDefault="00324131" w:rsidP="00573C0E">
                                <w:pPr>
                                  <w:rPr>
                                    <w:rFonts w:ascii="Cambria" w:hAnsi="Cambria"/>
                                    <w:i/>
                                    <w:iCs/>
                                    <w:color w:val="595959"/>
                                  </w:rPr>
                                </w:pPr>
                              </w:p>
                            </w:txbxContent>
                          </wps:txbx>
                          <wps:bodyPr rot="0" vert="horz" wrap="square" lIns="36000" tIns="36000" rIns="64800" bIns="36000" anchor="t" anchorCtr="0" upright="1">
                            <a:noAutofit/>
                          </wps:bodyPr>
                        </wps:wsp>
                      </wpg:grpSp>
                      <wps:wsp>
                        <wps:cNvPr id="16" name="AutoForm 2"/>
                        <wps:cNvSpPr>
                          <a:spLocks noChangeArrowheads="1"/>
                        </wps:cNvSpPr>
                        <wps:spPr bwMode="auto">
                          <a:xfrm>
                            <a:off x="5538" y="7635"/>
                            <a:ext cx="3389" cy="1824"/>
                          </a:xfrm>
                          <a:prstGeom prst="foldedCorner">
                            <a:avLst>
                              <a:gd name="adj" fmla="val 12500"/>
                            </a:avLst>
                          </a:prstGeom>
                          <a:solidFill>
                            <a:srgbClr val="D8D8D8"/>
                          </a:solidFill>
                          <a:ln w="6350">
                            <a:solidFill>
                              <a:srgbClr val="969696"/>
                            </a:solidFill>
                            <a:round/>
                            <a:headEnd/>
                            <a:tailEnd/>
                          </a:ln>
                        </wps:spPr>
                        <wps:txbx>
                          <w:txbxContent>
                            <w:p w14:paraId="2911D1E9" w14:textId="7E31AA36" w:rsidR="00324131" w:rsidRPr="005F2B51" w:rsidRDefault="004F14A3" w:rsidP="00573C0E">
                              <w:pPr>
                                <w:jc w:val="center"/>
                                <w:rPr>
                                  <w:rFonts w:ascii="Cambria" w:hAnsi="Cambria"/>
                                  <w:b/>
                                  <w:iCs/>
                                  <w:sz w:val="24"/>
                                </w:rPr>
                              </w:pPr>
                              <w:r>
                                <w:rPr>
                                  <w:rFonts w:ascii="Cambria" w:hAnsi="Cambria"/>
                                  <w:b/>
                                  <w:iCs/>
                                  <w:sz w:val="24"/>
                                </w:rPr>
                                <w:t xml:space="preserve"> </w:t>
                              </w:r>
                              <w:r w:rsidR="0032790E">
                                <w:rPr>
                                  <w:rFonts w:ascii="Cambria" w:hAnsi="Cambria"/>
                                  <w:b/>
                                  <w:iCs/>
                                  <w:sz w:val="24"/>
                                </w:rPr>
                                <w:t>p</w:t>
                              </w:r>
                              <w:r>
                                <w:rPr>
                                  <w:rFonts w:ascii="Cambria" w:hAnsi="Cambria"/>
                                  <w:b/>
                                  <w:iCs/>
                                  <w:sz w:val="24"/>
                                </w:rPr>
                                <w:t>rocess</w:t>
                              </w:r>
                              <w:r w:rsidR="0033617D">
                                <w:rPr>
                                  <w:rFonts w:ascii="Cambria" w:hAnsi="Cambria"/>
                                  <w:b/>
                                  <w:iCs/>
                                  <w:sz w:val="24"/>
                                </w:rPr>
                                <w:t xml:space="preserve"> oriented</w:t>
                              </w:r>
                            </w:p>
                            <w:p w14:paraId="2BAE8F3E" w14:textId="6B6C8688" w:rsidR="00324131" w:rsidRPr="005F2B51" w:rsidRDefault="00324131" w:rsidP="00573C0E">
                              <w:pPr>
                                <w:jc w:val="center"/>
                                <w:rPr>
                                  <w:rFonts w:ascii="Cambria" w:hAnsi="Cambria"/>
                                  <w:i/>
                                  <w:iCs/>
                                  <w:sz w:val="24"/>
                                </w:rPr>
                              </w:pPr>
                              <w:r w:rsidRPr="005F2B51">
                                <w:rPr>
                                  <w:rFonts w:ascii="Cambria" w:hAnsi="Cambria"/>
                                  <w:b/>
                                  <w:iCs/>
                                  <w:sz w:val="24"/>
                                </w:rPr>
                                <w:t>introve</w:t>
                              </w:r>
                              <w:r w:rsidR="004F14A3">
                                <w:rPr>
                                  <w:rFonts w:ascii="Cambria" w:hAnsi="Cambria"/>
                                  <w:b/>
                                  <w:iCs/>
                                  <w:sz w:val="24"/>
                                </w:rPr>
                                <w:t>rt</w:t>
                              </w:r>
                              <w:r w:rsidRPr="005F2B51">
                                <w:rPr>
                                  <w:rFonts w:ascii="Cambria" w:hAnsi="Cambria"/>
                                  <w:i/>
                                  <w:iCs/>
                                  <w:sz w:val="24"/>
                                </w:rPr>
                                <w:t xml:space="preserve"> </w:t>
                              </w:r>
                              <w:r w:rsidRPr="005F2B51">
                                <w:rPr>
                                  <w:rFonts w:ascii="Cambria" w:hAnsi="Cambria"/>
                                  <w:i/>
                                  <w:iCs/>
                                  <w:sz w:val="24"/>
                                </w:rPr>
                                <w:br/>
                              </w:r>
                              <w:r>
                                <w:rPr>
                                  <w:rFonts w:ascii="Cambria" w:hAnsi="Cambria"/>
                                  <w:i/>
                                  <w:iCs/>
                                  <w:sz w:val="24"/>
                                </w:rPr>
                                <w:t>(</w:t>
                              </w:r>
                              <w:r w:rsidR="004F14A3">
                                <w:rPr>
                                  <w:rFonts w:ascii="Cambria" w:hAnsi="Cambria"/>
                                  <w:i/>
                                  <w:iCs/>
                                  <w:sz w:val="24"/>
                                </w:rPr>
                                <w:t>cautious</w:t>
                              </w:r>
                              <w:r w:rsidRPr="005F2B51">
                                <w:rPr>
                                  <w:rFonts w:ascii="Cambria" w:hAnsi="Cambria"/>
                                  <w:i/>
                                  <w:iCs/>
                                  <w:sz w:val="24"/>
                                </w:rPr>
                                <w:t xml:space="preserve">, </w:t>
                              </w:r>
                              <w:r w:rsidR="004F14A3">
                                <w:rPr>
                                  <w:rFonts w:ascii="Cambria" w:hAnsi="Cambria"/>
                                  <w:i/>
                                  <w:iCs/>
                                  <w:sz w:val="24"/>
                                </w:rPr>
                                <w:t>quiet</w:t>
                              </w:r>
                              <w:r w:rsidRPr="005F2B51">
                                <w:rPr>
                                  <w:rFonts w:ascii="Cambria" w:hAnsi="Cambria"/>
                                  <w:i/>
                                  <w:iCs/>
                                  <w:sz w:val="24"/>
                                </w:rPr>
                                <w:t xml:space="preserve">, </w:t>
                              </w:r>
                              <w:r w:rsidR="004F14A3">
                                <w:rPr>
                                  <w:rFonts w:ascii="Cambria" w:hAnsi="Cambria"/>
                                  <w:i/>
                                  <w:iCs/>
                                  <w:sz w:val="24"/>
                                </w:rPr>
                                <w:t>careful</w:t>
                              </w:r>
                              <w:r w:rsidRPr="005F2B51">
                                <w:rPr>
                                  <w:rFonts w:ascii="Cambria" w:hAnsi="Cambria"/>
                                  <w:i/>
                                  <w:iCs/>
                                  <w:sz w:val="24"/>
                                </w:rPr>
                                <w:t>)</w:t>
                              </w:r>
                            </w:p>
                            <w:p w14:paraId="2C17BB14" w14:textId="77777777" w:rsidR="005A1B26" w:rsidRDefault="005A1B26" w:rsidP="003F6853">
                              <w:pPr>
                                <w:jc w:val="center"/>
                                <w:rPr>
                                  <w:rFonts w:ascii="Cambria" w:hAnsi="Cambria"/>
                                  <w:b/>
                                  <w:iCs/>
                                  <w:sz w:val="24"/>
                                </w:rPr>
                              </w:pPr>
                              <w:r>
                                <w:rPr>
                                  <w:rFonts w:ascii="Cambria" w:hAnsi="Cambria"/>
                                  <w:b/>
                                  <w:iCs/>
                                  <w:sz w:val="24"/>
                                </w:rPr>
                                <w:t>quality</w:t>
                              </w:r>
                            </w:p>
                            <w:p w14:paraId="62BA0ED2" w14:textId="084B4B5F" w:rsidR="00324131" w:rsidRDefault="00324131" w:rsidP="003F6853">
                              <w:pPr>
                                <w:jc w:val="center"/>
                                <w:rPr>
                                  <w:rFonts w:ascii="Cambria" w:hAnsi="Cambria"/>
                                  <w:i/>
                                  <w:iCs/>
                                  <w:sz w:val="20"/>
                                </w:rPr>
                              </w:pPr>
                              <w:r>
                                <w:rPr>
                                  <w:rFonts w:ascii="Cambria" w:hAnsi="Cambria"/>
                                  <w:i/>
                                  <w:iCs/>
                                  <w:sz w:val="24"/>
                                </w:rPr>
                                <w:t>(</w:t>
                              </w:r>
                              <w:r w:rsidR="005A1B26">
                                <w:rPr>
                                  <w:rFonts w:ascii="Cambria" w:hAnsi="Cambria"/>
                                  <w:i/>
                                  <w:iCs/>
                                  <w:sz w:val="24"/>
                                </w:rPr>
                                <w:t>like</w:t>
                              </w:r>
                              <w:r w:rsidR="00EF7D40">
                                <w:rPr>
                                  <w:rFonts w:ascii="Cambria" w:hAnsi="Cambria"/>
                                  <w:i/>
                                  <w:iCs/>
                                  <w:sz w:val="24"/>
                                </w:rPr>
                                <w:t xml:space="preserve"> </w:t>
                              </w:r>
                              <w:r w:rsidR="005A1B26">
                                <w:rPr>
                                  <w:rFonts w:ascii="Cambria" w:hAnsi="Cambria"/>
                                  <w:i/>
                                  <w:iCs/>
                                  <w:sz w:val="24"/>
                                </w:rPr>
                                <w:t>to manage well</w:t>
                              </w:r>
                              <w:r>
                                <w:rPr>
                                  <w:rFonts w:ascii="Cambria" w:hAnsi="Cambria"/>
                                  <w:i/>
                                  <w:iCs/>
                                  <w:sz w:val="20"/>
                                </w:rPr>
                                <w:t>)</w:t>
                              </w:r>
                            </w:p>
                            <w:p w14:paraId="16D76B34" w14:textId="77777777" w:rsidR="00324131" w:rsidRDefault="00324131" w:rsidP="00573C0E">
                              <w:pPr>
                                <w:jc w:val="center"/>
                                <w:rPr>
                                  <w:rFonts w:ascii="Cambria" w:hAnsi="Cambria"/>
                                  <w:i/>
                                  <w:iCs/>
                                  <w:color w:val="595959"/>
                                </w:rPr>
                              </w:pPr>
                              <w:r>
                                <w:rPr>
                                  <w:rFonts w:ascii="Cambria" w:hAnsi="Cambria"/>
                                  <w:i/>
                                  <w:iCs/>
                                  <w:color w:val="595959"/>
                                </w:rPr>
                                <w:t>d</w:t>
                              </w:r>
                            </w:p>
                            <w:p w14:paraId="6138665B" w14:textId="77777777" w:rsidR="00324131" w:rsidRDefault="00324131" w:rsidP="00573C0E">
                              <w:pPr>
                                <w:rPr>
                                  <w:rFonts w:ascii="Cambria" w:hAnsi="Cambria"/>
                                  <w:i/>
                                  <w:iCs/>
                                  <w:color w:val="595959"/>
                                </w:rPr>
                              </w:pPr>
                            </w:p>
                          </w:txbxContent>
                        </wps:txbx>
                        <wps:bodyPr rot="0" vert="horz" wrap="square" lIns="36000" tIns="36000" rIns="648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F908C" id="Gruppieren 10" o:spid="_x0000_s1037" style="position:absolute;margin-left:0;margin-top:32.55pt;width:335.85pt;height:313pt;z-index:-251654144;mso-position-horizontal:center;mso-position-horizontal-relative:margin" coordorigin="3865,3116" coordsize="6755,6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">
                <v:group id="Group 10" o:spid="_x0000_s1038" style="position:absolute;left:3865;top:3116;width:6755;height:6234" coordorigin="1645,3971" coordsize="675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9" type="#_x0000_t75" alt="disg" style="position:absolute;left:1645;top:3971;width:6755;height:6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">
                    <v:imagedata r:id="rId16" o:title="disg" gain="69719f" blacklevel="3932f"/>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 2" o:spid="_x0000_s1040" type="#_x0000_t65" style="position:absolute;left:3455;top:4111;width:3184;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" fillcolor="#d8d8d8" strokecolor="#969696" strokeweight=".5pt">
                    <v:textbox inset="1mm,1mm,1.8mm,1mm">
                      <w:txbxContent>
                        <w:p w14:paraId="65557AF7" w14:textId="6C486E5C" w:rsidR="00324131" w:rsidRPr="005F2B51" w:rsidRDefault="0032790E" w:rsidP="00573C0E">
                          <w:pPr>
                            <w:jc w:val="center"/>
                            <w:rPr>
                              <w:rFonts w:ascii="Cambria" w:hAnsi="Cambria"/>
                              <w:b/>
                              <w:iCs/>
                              <w:sz w:val="24"/>
                            </w:rPr>
                          </w:pPr>
                          <w:r>
                            <w:rPr>
                              <w:rFonts w:ascii="Cambria" w:hAnsi="Cambria"/>
                              <w:b/>
                              <w:iCs/>
                              <w:sz w:val="24"/>
                            </w:rPr>
                            <w:t>g</w:t>
                          </w:r>
                          <w:r w:rsidR="00CC4109">
                            <w:rPr>
                              <w:rFonts w:ascii="Cambria" w:hAnsi="Cambria"/>
                              <w:b/>
                              <w:iCs/>
                              <w:sz w:val="24"/>
                            </w:rPr>
                            <w:t>oal oriented</w:t>
                          </w:r>
                        </w:p>
                        <w:p w14:paraId="1B5B509E" w14:textId="36100FB6" w:rsidR="00324131" w:rsidRPr="005F2B51" w:rsidRDefault="00324131" w:rsidP="00573C0E">
                          <w:pPr>
                            <w:jc w:val="center"/>
                            <w:rPr>
                              <w:rFonts w:ascii="Cambria" w:hAnsi="Cambria"/>
                              <w:i/>
                              <w:iCs/>
                              <w:sz w:val="24"/>
                            </w:rPr>
                          </w:pPr>
                          <w:r>
                            <w:rPr>
                              <w:rFonts w:ascii="Cambria" w:hAnsi="Cambria"/>
                              <w:b/>
                              <w:iCs/>
                              <w:sz w:val="24"/>
                            </w:rPr>
                            <w:t>e</w:t>
                          </w:r>
                          <w:r w:rsidRPr="005F2B51">
                            <w:rPr>
                              <w:rFonts w:ascii="Cambria" w:hAnsi="Cambria"/>
                              <w:b/>
                              <w:iCs/>
                              <w:sz w:val="24"/>
                            </w:rPr>
                            <w:t>xtrove</w:t>
                          </w:r>
                          <w:r w:rsidR="00D530AB">
                            <w:rPr>
                              <w:rFonts w:ascii="Cambria" w:hAnsi="Cambria"/>
                              <w:b/>
                              <w:iCs/>
                              <w:sz w:val="24"/>
                            </w:rPr>
                            <w:t>rt</w:t>
                          </w:r>
                          <w:r w:rsidR="00CC4109">
                            <w:rPr>
                              <w:rFonts w:ascii="Cambria" w:hAnsi="Cambria"/>
                              <w:b/>
                              <w:iCs/>
                              <w:sz w:val="24"/>
                            </w:rPr>
                            <w:t>ed</w:t>
                          </w:r>
                          <w:r w:rsidRPr="005F2B51">
                            <w:rPr>
                              <w:rFonts w:ascii="Cambria" w:hAnsi="Cambria"/>
                              <w:i/>
                              <w:iCs/>
                              <w:sz w:val="24"/>
                            </w:rPr>
                            <w:t xml:space="preserve"> </w:t>
                          </w:r>
                          <w:r w:rsidRPr="005F2B51">
                            <w:rPr>
                              <w:rFonts w:ascii="Cambria" w:hAnsi="Cambria"/>
                              <w:i/>
                              <w:iCs/>
                              <w:sz w:val="24"/>
                            </w:rPr>
                            <w:br/>
                          </w:r>
                          <w:r>
                            <w:rPr>
                              <w:rFonts w:ascii="Cambria" w:hAnsi="Cambria"/>
                              <w:i/>
                              <w:iCs/>
                              <w:sz w:val="24"/>
                            </w:rPr>
                            <w:t>(</w:t>
                          </w:r>
                          <w:r w:rsidR="004F14A3">
                            <w:rPr>
                              <w:rFonts w:ascii="Cambria" w:hAnsi="Cambria"/>
                              <w:i/>
                              <w:iCs/>
                              <w:sz w:val="24"/>
                            </w:rPr>
                            <w:t>open-minded</w:t>
                          </w:r>
                          <w:r w:rsidRPr="005F2B51">
                            <w:rPr>
                              <w:rFonts w:ascii="Cambria" w:hAnsi="Cambria"/>
                              <w:i/>
                              <w:iCs/>
                              <w:sz w:val="24"/>
                            </w:rPr>
                            <w:t xml:space="preserve">, </w:t>
                          </w:r>
                          <w:r w:rsidR="004F14A3">
                            <w:rPr>
                              <w:rFonts w:ascii="Cambria" w:hAnsi="Cambria"/>
                              <w:i/>
                              <w:iCs/>
                              <w:sz w:val="24"/>
                            </w:rPr>
                            <w:t>frank</w:t>
                          </w:r>
                          <w:r w:rsidRPr="005F2B51">
                            <w:rPr>
                              <w:rFonts w:ascii="Cambria" w:hAnsi="Cambria"/>
                              <w:i/>
                              <w:iCs/>
                              <w:sz w:val="24"/>
                            </w:rPr>
                            <w:t>, a</w:t>
                          </w:r>
                          <w:r w:rsidR="004F14A3">
                            <w:rPr>
                              <w:rFonts w:ascii="Cambria" w:hAnsi="Cambria"/>
                              <w:i/>
                              <w:iCs/>
                              <w:sz w:val="24"/>
                            </w:rPr>
                            <w:t>c</w:t>
                          </w:r>
                          <w:r w:rsidRPr="005F2B51">
                            <w:rPr>
                              <w:rFonts w:ascii="Cambria" w:hAnsi="Cambria"/>
                              <w:i/>
                              <w:iCs/>
                              <w:sz w:val="24"/>
                            </w:rPr>
                            <w:t>tiv</w:t>
                          </w:r>
                          <w:r w:rsidR="00717A25">
                            <w:rPr>
                              <w:rFonts w:ascii="Cambria" w:hAnsi="Cambria"/>
                              <w:i/>
                              <w:iCs/>
                              <w:sz w:val="24"/>
                            </w:rPr>
                            <w:t>e</w:t>
                          </w:r>
                          <w:r w:rsidRPr="005F2B51">
                            <w:rPr>
                              <w:rFonts w:ascii="Cambria" w:hAnsi="Cambria"/>
                              <w:i/>
                              <w:iCs/>
                              <w:sz w:val="24"/>
                            </w:rPr>
                            <w:t>)</w:t>
                          </w:r>
                        </w:p>
                        <w:p w14:paraId="19306CAE" w14:textId="34D3C92A" w:rsidR="00324131" w:rsidRPr="005F2B51" w:rsidRDefault="004F14A3" w:rsidP="00573C0E">
                          <w:pPr>
                            <w:jc w:val="center"/>
                            <w:rPr>
                              <w:rFonts w:ascii="Cambria" w:hAnsi="Cambria"/>
                              <w:i/>
                              <w:iCs/>
                              <w:color w:val="595959"/>
                              <w:sz w:val="24"/>
                            </w:rPr>
                          </w:pPr>
                          <w:r w:rsidRPr="005A1B26">
                            <w:rPr>
                              <w:rFonts w:ascii="Cambria" w:hAnsi="Cambria"/>
                              <w:b/>
                              <w:iCs/>
                              <w:sz w:val="24"/>
                            </w:rPr>
                            <w:t>quantity</w:t>
                          </w:r>
                          <w:r w:rsidR="00324131" w:rsidRPr="005A1B26">
                            <w:rPr>
                              <w:rFonts w:ascii="Cambria" w:hAnsi="Cambria"/>
                              <w:b/>
                              <w:iCs/>
                              <w:sz w:val="24"/>
                            </w:rPr>
                            <w:t xml:space="preserve"> </w:t>
                          </w:r>
                          <w:r w:rsidR="00324131" w:rsidRPr="005A1B26">
                            <w:rPr>
                              <w:rFonts w:ascii="Cambria" w:hAnsi="Cambria"/>
                              <w:b/>
                              <w:iCs/>
                              <w:sz w:val="24"/>
                            </w:rPr>
                            <w:br/>
                          </w:r>
                          <w:r w:rsidR="00324131">
                            <w:rPr>
                              <w:rFonts w:ascii="Cambria" w:hAnsi="Cambria"/>
                              <w:i/>
                              <w:iCs/>
                              <w:sz w:val="24"/>
                            </w:rPr>
                            <w:t>(</w:t>
                          </w:r>
                          <w:r>
                            <w:rPr>
                              <w:rFonts w:ascii="Cambria" w:hAnsi="Cambria"/>
                              <w:i/>
                              <w:iCs/>
                              <w:sz w:val="24"/>
                            </w:rPr>
                            <w:t>like</w:t>
                          </w:r>
                          <w:r w:rsidR="005A1B26">
                            <w:rPr>
                              <w:rFonts w:ascii="Cambria" w:hAnsi="Cambria"/>
                              <w:i/>
                              <w:iCs/>
                              <w:sz w:val="24"/>
                            </w:rPr>
                            <w:t xml:space="preserve"> </w:t>
                          </w:r>
                          <w:r>
                            <w:rPr>
                              <w:rFonts w:ascii="Cambria" w:hAnsi="Cambria"/>
                              <w:i/>
                              <w:iCs/>
                              <w:sz w:val="24"/>
                            </w:rPr>
                            <w:t xml:space="preserve">to manage </w:t>
                          </w:r>
                          <w:r w:rsidR="00CC4109">
                            <w:rPr>
                              <w:rFonts w:ascii="Cambria" w:hAnsi="Cambria"/>
                              <w:i/>
                              <w:iCs/>
                              <w:sz w:val="24"/>
                            </w:rPr>
                            <w:t>a lot</w:t>
                          </w:r>
                          <w:r w:rsidR="00324131" w:rsidRPr="005F2B51">
                            <w:rPr>
                              <w:rFonts w:ascii="Cambria" w:hAnsi="Cambria"/>
                              <w:i/>
                              <w:iCs/>
                              <w:sz w:val="24"/>
                            </w:rPr>
                            <w:t>)</w:t>
                          </w:r>
                        </w:p>
                        <w:p w14:paraId="71C61A49" w14:textId="77777777" w:rsidR="00324131" w:rsidRPr="005F2B51" w:rsidRDefault="00324131" w:rsidP="00573C0E">
                          <w:pPr>
                            <w:rPr>
                              <w:rFonts w:ascii="Cambria" w:hAnsi="Cambria"/>
                              <w:i/>
                              <w:iCs/>
                              <w:color w:val="595959"/>
                              <w:sz w:val="24"/>
                            </w:rPr>
                          </w:pPr>
                        </w:p>
                      </w:txbxContent>
                    </v:textbox>
                  </v:shape>
                  <v:shape id="AutoForm 2" o:spid="_x0000_s1041" type="#_x0000_t65" style="position:absolute;left:1794;top:6420;width:187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" fillcolor="#d8d8d8" strokecolor="#969696" strokeweight=".5pt">
                    <v:textbox inset="1mm,1mm,1.8mm,1mm">
                      <w:txbxContent>
                        <w:p w14:paraId="7C3CE4B1" w14:textId="77777777" w:rsidR="00324131" w:rsidRPr="003F6853" w:rsidRDefault="00324131" w:rsidP="00573C0E">
                          <w:pPr>
                            <w:jc w:val="center"/>
                            <w:rPr>
                              <w:rFonts w:ascii="Cambria" w:hAnsi="Cambria"/>
                              <w:b/>
                              <w:iCs/>
                              <w:szCs w:val="32"/>
                            </w:rPr>
                          </w:pPr>
                        </w:p>
                        <w:p w14:paraId="471E58C8" w14:textId="15CD4CC6" w:rsidR="00324131" w:rsidRPr="005F2B51" w:rsidRDefault="00C830F9" w:rsidP="00573C0E">
                          <w:pPr>
                            <w:jc w:val="center"/>
                            <w:rPr>
                              <w:rFonts w:ascii="Cambria" w:hAnsi="Cambria"/>
                              <w:b/>
                              <w:iCs/>
                              <w:sz w:val="24"/>
                            </w:rPr>
                          </w:pPr>
                          <w:r>
                            <w:rPr>
                              <w:rFonts w:ascii="Cambria" w:hAnsi="Cambria"/>
                              <w:b/>
                              <w:iCs/>
                              <w:sz w:val="24"/>
                            </w:rPr>
                            <w:t>duties</w:t>
                          </w:r>
                        </w:p>
                        <w:p w14:paraId="7240BB82" w14:textId="6593B053" w:rsidR="00324131" w:rsidRPr="005F2B51" w:rsidRDefault="00C830F9" w:rsidP="00573C0E">
                          <w:pPr>
                            <w:jc w:val="center"/>
                            <w:rPr>
                              <w:rFonts w:ascii="Cambria" w:hAnsi="Cambria"/>
                              <w:i/>
                              <w:iCs/>
                              <w:color w:val="595959"/>
                              <w:sz w:val="24"/>
                            </w:rPr>
                          </w:pPr>
                          <w:r>
                            <w:rPr>
                              <w:rFonts w:ascii="Cambria" w:hAnsi="Cambria"/>
                              <w:b/>
                              <w:iCs/>
                              <w:sz w:val="24"/>
                            </w:rPr>
                            <w:t>objects</w:t>
                          </w:r>
                        </w:p>
                      </w:txbxContent>
                    </v:textbox>
                  </v:shape>
                  <v:shape id="AutoForm 2" o:spid="_x0000_s1042" type="#_x0000_t65" style="position:absolute;left:6264;top:6486;width:187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" fillcolor="#d8d8d8" strokecolor="#969696" strokeweight=".5pt">
                    <v:textbox inset="1mm,1mm,1.8mm,1mm">
                      <w:txbxContent>
                        <w:p w14:paraId="48F1939B" w14:textId="77777777" w:rsidR="00324131" w:rsidRDefault="00324131" w:rsidP="00573C0E">
                          <w:pPr>
                            <w:jc w:val="center"/>
                            <w:rPr>
                              <w:rFonts w:ascii="Cambria" w:hAnsi="Cambria"/>
                              <w:b/>
                              <w:iCs/>
                            </w:rPr>
                          </w:pPr>
                        </w:p>
                        <w:p w14:paraId="76B87F44" w14:textId="2482D764" w:rsidR="00324131" w:rsidRPr="005F2B51" w:rsidRDefault="00C830F9" w:rsidP="00573C0E">
                          <w:pPr>
                            <w:jc w:val="center"/>
                            <w:rPr>
                              <w:rFonts w:ascii="Cambria" w:hAnsi="Cambria"/>
                              <w:b/>
                              <w:iCs/>
                              <w:sz w:val="24"/>
                            </w:rPr>
                          </w:pPr>
                          <w:r>
                            <w:rPr>
                              <w:rFonts w:ascii="Cambria" w:hAnsi="Cambria"/>
                              <w:b/>
                              <w:iCs/>
                              <w:sz w:val="24"/>
                            </w:rPr>
                            <w:t>Human beings</w:t>
                          </w:r>
                        </w:p>
                        <w:p w14:paraId="1EF74B5E" w14:textId="1509901F" w:rsidR="00324131" w:rsidRPr="005F2B51" w:rsidRDefault="00C830F9" w:rsidP="00573C0E">
                          <w:pPr>
                            <w:jc w:val="center"/>
                            <w:rPr>
                              <w:rFonts w:ascii="Cambria" w:hAnsi="Cambria"/>
                              <w:i/>
                              <w:iCs/>
                              <w:color w:val="595959"/>
                              <w:sz w:val="24"/>
                            </w:rPr>
                          </w:pPr>
                          <w:r>
                            <w:rPr>
                              <w:rFonts w:ascii="Cambria" w:hAnsi="Cambria"/>
                              <w:b/>
                              <w:iCs/>
                              <w:sz w:val="24"/>
                            </w:rPr>
                            <w:t xml:space="preserve">relationships </w:t>
                          </w:r>
                        </w:p>
                        <w:p w14:paraId="10130BC6" w14:textId="77777777" w:rsidR="00324131" w:rsidRDefault="00324131" w:rsidP="00573C0E">
                          <w:pPr>
                            <w:rPr>
                              <w:rFonts w:ascii="Cambria" w:hAnsi="Cambria"/>
                              <w:i/>
                              <w:iCs/>
                              <w:color w:val="595959"/>
                            </w:rPr>
                          </w:pPr>
                        </w:p>
                      </w:txbxContent>
                    </v:textbox>
                  </v:shape>
                </v:group>
                <v:shape id="AutoForm 2" o:spid="_x0000_s1043" type="#_x0000_t65" style="position:absolute;left:5538;top:7635;width:338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" fillcolor="#d8d8d8" strokecolor="#969696" strokeweight=".5pt">
                  <v:textbox inset="1mm,1mm,1.8mm,1mm">
                    <w:txbxContent>
                      <w:p w14:paraId="2911D1E9" w14:textId="7E31AA36" w:rsidR="00324131" w:rsidRPr="005F2B51" w:rsidRDefault="004F14A3" w:rsidP="00573C0E">
                        <w:pPr>
                          <w:jc w:val="center"/>
                          <w:rPr>
                            <w:rFonts w:ascii="Cambria" w:hAnsi="Cambria"/>
                            <w:b/>
                            <w:iCs/>
                            <w:sz w:val="24"/>
                          </w:rPr>
                        </w:pPr>
                        <w:r>
                          <w:rPr>
                            <w:rFonts w:ascii="Cambria" w:hAnsi="Cambria"/>
                            <w:b/>
                            <w:iCs/>
                            <w:sz w:val="24"/>
                          </w:rPr>
                          <w:t xml:space="preserve"> </w:t>
                        </w:r>
                        <w:r w:rsidR="0032790E">
                          <w:rPr>
                            <w:rFonts w:ascii="Cambria" w:hAnsi="Cambria"/>
                            <w:b/>
                            <w:iCs/>
                            <w:sz w:val="24"/>
                          </w:rPr>
                          <w:t>p</w:t>
                        </w:r>
                        <w:r>
                          <w:rPr>
                            <w:rFonts w:ascii="Cambria" w:hAnsi="Cambria"/>
                            <w:b/>
                            <w:iCs/>
                            <w:sz w:val="24"/>
                          </w:rPr>
                          <w:t>rocess</w:t>
                        </w:r>
                        <w:r w:rsidR="0033617D">
                          <w:rPr>
                            <w:rFonts w:ascii="Cambria" w:hAnsi="Cambria"/>
                            <w:b/>
                            <w:iCs/>
                            <w:sz w:val="24"/>
                          </w:rPr>
                          <w:t xml:space="preserve"> oriented</w:t>
                        </w:r>
                      </w:p>
                      <w:p w14:paraId="2BAE8F3E" w14:textId="6B6C8688" w:rsidR="00324131" w:rsidRPr="005F2B51" w:rsidRDefault="00324131" w:rsidP="00573C0E">
                        <w:pPr>
                          <w:jc w:val="center"/>
                          <w:rPr>
                            <w:rFonts w:ascii="Cambria" w:hAnsi="Cambria"/>
                            <w:i/>
                            <w:iCs/>
                            <w:sz w:val="24"/>
                          </w:rPr>
                        </w:pPr>
                        <w:r w:rsidRPr="005F2B51">
                          <w:rPr>
                            <w:rFonts w:ascii="Cambria" w:hAnsi="Cambria"/>
                            <w:b/>
                            <w:iCs/>
                            <w:sz w:val="24"/>
                          </w:rPr>
                          <w:t>introve</w:t>
                        </w:r>
                        <w:r w:rsidR="004F14A3">
                          <w:rPr>
                            <w:rFonts w:ascii="Cambria" w:hAnsi="Cambria"/>
                            <w:b/>
                            <w:iCs/>
                            <w:sz w:val="24"/>
                          </w:rPr>
                          <w:t>rt</w:t>
                        </w:r>
                        <w:r w:rsidRPr="005F2B51">
                          <w:rPr>
                            <w:rFonts w:ascii="Cambria" w:hAnsi="Cambria"/>
                            <w:i/>
                            <w:iCs/>
                            <w:sz w:val="24"/>
                          </w:rPr>
                          <w:t xml:space="preserve"> </w:t>
                        </w:r>
                        <w:r w:rsidRPr="005F2B51">
                          <w:rPr>
                            <w:rFonts w:ascii="Cambria" w:hAnsi="Cambria"/>
                            <w:i/>
                            <w:iCs/>
                            <w:sz w:val="24"/>
                          </w:rPr>
                          <w:br/>
                        </w:r>
                        <w:r>
                          <w:rPr>
                            <w:rFonts w:ascii="Cambria" w:hAnsi="Cambria"/>
                            <w:i/>
                            <w:iCs/>
                            <w:sz w:val="24"/>
                          </w:rPr>
                          <w:t>(</w:t>
                        </w:r>
                        <w:r w:rsidR="004F14A3">
                          <w:rPr>
                            <w:rFonts w:ascii="Cambria" w:hAnsi="Cambria"/>
                            <w:i/>
                            <w:iCs/>
                            <w:sz w:val="24"/>
                          </w:rPr>
                          <w:t>cautious</w:t>
                        </w:r>
                        <w:r w:rsidRPr="005F2B51">
                          <w:rPr>
                            <w:rFonts w:ascii="Cambria" w:hAnsi="Cambria"/>
                            <w:i/>
                            <w:iCs/>
                            <w:sz w:val="24"/>
                          </w:rPr>
                          <w:t xml:space="preserve">, </w:t>
                        </w:r>
                        <w:r w:rsidR="004F14A3">
                          <w:rPr>
                            <w:rFonts w:ascii="Cambria" w:hAnsi="Cambria"/>
                            <w:i/>
                            <w:iCs/>
                            <w:sz w:val="24"/>
                          </w:rPr>
                          <w:t>quiet</w:t>
                        </w:r>
                        <w:r w:rsidRPr="005F2B51">
                          <w:rPr>
                            <w:rFonts w:ascii="Cambria" w:hAnsi="Cambria"/>
                            <w:i/>
                            <w:iCs/>
                            <w:sz w:val="24"/>
                          </w:rPr>
                          <w:t xml:space="preserve">, </w:t>
                        </w:r>
                        <w:r w:rsidR="004F14A3">
                          <w:rPr>
                            <w:rFonts w:ascii="Cambria" w:hAnsi="Cambria"/>
                            <w:i/>
                            <w:iCs/>
                            <w:sz w:val="24"/>
                          </w:rPr>
                          <w:t>careful</w:t>
                        </w:r>
                        <w:r w:rsidRPr="005F2B51">
                          <w:rPr>
                            <w:rFonts w:ascii="Cambria" w:hAnsi="Cambria"/>
                            <w:i/>
                            <w:iCs/>
                            <w:sz w:val="24"/>
                          </w:rPr>
                          <w:t>)</w:t>
                        </w:r>
                      </w:p>
                      <w:p w14:paraId="2C17BB14" w14:textId="77777777" w:rsidR="005A1B26" w:rsidRDefault="005A1B26" w:rsidP="003F6853">
                        <w:pPr>
                          <w:jc w:val="center"/>
                          <w:rPr>
                            <w:rFonts w:ascii="Cambria" w:hAnsi="Cambria"/>
                            <w:b/>
                            <w:iCs/>
                            <w:sz w:val="24"/>
                          </w:rPr>
                        </w:pPr>
                        <w:r>
                          <w:rPr>
                            <w:rFonts w:ascii="Cambria" w:hAnsi="Cambria"/>
                            <w:b/>
                            <w:iCs/>
                            <w:sz w:val="24"/>
                          </w:rPr>
                          <w:t>quality</w:t>
                        </w:r>
                      </w:p>
                      <w:p w14:paraId="62BA0ED2" w14:textId="084B4B5F" w:rsidR="00324131" w:rsidRDefault="00324131" w:rsidP="003F6853">
                        <w:pPr>
                          <w:jc w:val="center"/>
                          <w:rPr>
                            <w:rFonts w:ascii="Cambria" w:hAnsi="Cambria"/>
                            <w:i/>
                            <w:iCs/>
                            <w:sz w:val="20"/>
                          </w:rPr>
                        </w:pPr>
                        <w:r>
                          <w:rPr>
                            <w:rFonts w:ascii="Cambria" w:hAnsi="Cambria"/>
                            <w:i/>
                            <w:iCs/>
                            <w:sz w:val="24"/>
                          </w:rPr>
                          <w:t>(</w:t>
                        </w:r>
                        <w:r w:rsidR="005A1B26">
                          <w:rPr>
                            <w:rFonts w:ascii="Cambria" w:hAnsi="Cambria"/>
                            <w:i/>
                            <w:iCs/>
                            <w:sz w:val="24"/>
                          </w:rPr>
                          <w:t>like</w:t>
                        </w:r>
                        <w:r w:rsidR="00EF7D40">
                          <w:rPr>
                            <w:rFonts w:ascii="Cambria" w:hAnsi="Cambria"/>
                            <w:i/>
                            <w:iCs/>
                            <w:sz w:val="24"/>
                          </w:rPr>
                          <w:t xml:space="preserve"> </w:t>
                        </w:r>
                        <w:r w:rsidR="005A1B26">
                          <w:rPr>
                            <w:rFonts w:ascii="Cambria" w:hAnsi="Cambria"/>
                            <w:i/>
                            <w:iCs/>
                            <w:sz w:val="24"/>
                          </w:rPr>
                          <w:t>to manage well</w:t>
                        </w:r>
                        <w:r>
                          <w:rPr>
                            <w:rFonts w:ascii="Cambria" w:hAnsi="Cambria"/>
                            <w:i/>
                            <w:iCs/>
                            <w:sz w:val="20"/>
                          </w:rPr>
                          <w:t>)</w:t>
                        </w:r>
                      </w:p>
                      <w:p w14:paraId="16D76B34" w14:textId="77777777" w:rsidR="00324131" w:rsidRDefault="00324131" w:rsidP="00573C0E">
                        <w:pPr>
                          <w:jc w:val="center"/>
                          <w:rPr>
                            <w:rFonts w:ascii="Cambria" w:hAnsi="Cambria"/>
                            <w:i/>
                            <w:iCs/>
                            <w:color w:val="595959"/>
                          </w:rPr>
                        </w:pPr>
                        <w:r>
                          <w:rPr>
                            <w:rFonts w:ascii="Cambria" w:hAnsi="Cambria"/>
                            <w:i/>
                            <w:iCs/>
                            <w:color w:val="595959"/>
                          </w:rPr>
                          <w:t>d</w:t>
                        </w:r>
                      </w:p>
                      <w:p w14:paraId="6138665B" w14:textId="77777777" w:rsidR="00324131" w:rsidRDefault="00324131" w:rsidP="00573C0E">
                        <w:pPr>
                          <w:rPr>
                            <w:rFonts w:ascii="Cambria" w:hAnsi="Cambria"/>
                            <w:i/>
                            <w:iCs/>
                            <w:color w:val="595959"/>
                          </w:rPr>
                        </w:pPr>
                      </w:p>
                    </w:txbxContent>
                  </v:textbox>
                </v:shape>
                <w10:wrap type="topAndBottom" anchorx="margin"/>
              </v:group>
            </w:pict>
          </mc:Fallback>
        </mc:AlternateContent>
      </w:r>
    </w:p>
    <w:p w14:paraId="3920E9B2" w14:textId="0EAE8B02" w:rsidR="001B7080" w:rsidRDefault="001B7080" w:rsidP="00410311">
      <w:pPr>
        <w:rPr>
          <w:sz w:val="28"/>
        </w:rPr>
      </w:pPr>
    </w:p>
    <w:p w14:paraId="0B0655B0" w14:textId="1F288D5C" w:rsidR="002022FB" w:rsidRDefault="006A0DD1" w:rsidP="002022FB">
      <w:pPr>
        <w:rPr>
          <w:szCs w:val="32"/>
        </w:rPr>
      </w:pPr>
      <w:bookmarkStart w:id="1" w:name="_Hlk98941588"/>
      <w:r>
        <w:rPr>
          <w:szCs w:val="32"/>
        </w:rPr>
        <w:t>This model differs our behaviour</w:t>
      </w:r>
      <w:r w:rsidR="00020A9D">
        <w:rPr>
          <w:szCs w:val="32"/>
        </w:rPr>
        <w:t xml:space="preserve"> </w:t>
      </w:r>
      <w:r w:rsidR="0087703B">
        <w:rPr>
          <w:szCs w:val="32"/>
        </w:rPr>
        <w:t>from four trends.</w:t>
      </w:r>
    </w:p>
    <w:p w14:paraId="60781F63" w14:textId="7400C54D" w:rsidR="00717A25" w:rsidRPr="00622992" w:rsidRDefault="00622992" w:rsidP="00622992">
      <w:pPr>
        <w:pStyle w:val="Listenabsatz"/>
        <w:numPr>
          <w:ilvl w:val="0"/>
          <w:numId w:val="21"/>
        </w:numPr>
        <w:rPr>
          <w:szCs w:val="32"/>
        </w:rPr>
      </w:pPr>
      <w:r>
        <w:rPr>
          <w:szCs w:val="32"/>
        </w:rPr>
        <w:lastRenderedPageBreak/>
        <w:t>Is a</w:t>
      </w:r>
      <w:r w:rsidR="00717A25">
        <w:rPr>
          <w:szCs w:val="32"/>
        </w:rPr>
        <w:t xml:space="preserve"> person active, open-minded, does</w:t>
      </w:r>
      <w:r>
        <w:rPr>
          <w:szCs w:val="32"/>
        </w:rPr>
        <w:t xml:space="preserve"> he or</w:t>
      </w:r>
      <w:r w:rsidR="00717A25">
        <w:rPr>
          <w:szCs w:val="32"/>
        </w:rPr>
        <w:t xml:space="preserve"> she like change</w:t>
      </w:r>
      <w:r w:rsidR="0038645F">
        <w:rPr>
          <w:szCs w:val="32"/>
        </w:rPr>
        <w:t>?</w:t>
      </w:r>
      <w:r w:rsidR="00717A25">
        <w:rPr>
          <w:szCs w:val="32"/>
        </w:rPr>
        <w:t xml:space="preserve"> </w:t>
      </w:r>
      <w:r w:rsidR="00717A25" w:rsidRPr="00622992">
        <w:rPr>
          <w:szCs w:val="32"/>
        </w:rPr>
        <w:t>(</w:t>
      </w:r>
      <w:r w:rsidR="00023EE2" w:rsidRPr="00622992">
        <w:rPr>
          <w:szCs w:val="32"/>
        </w:rPr>
        <w:t xml:space="preserve">up </w:t>
      </w:r>
      <w:r w:rsidR="00717A25" w:rsidRPr="00622992">
        <w:rPr>
          <w:szCs w:val="32"/>
        </w:rPr>
        <w:t>arrow)</w:t>
      </w:r>
    </w:p>
    <w:p w14:paraId="6B5B416F" w14:textId="2A0A198F" w:rsidR="00717A25" w:rsidRDefault="00717A25" w:rsidP="00717A25">
      <w:pPr>
        <w:pStyle w:val="Listenabsatz"/>
        <w:numPr>
          <w:ilvl w:val="0"/>
          <w:numId w:val="21"/>
        </w:numPr>
        <w:rPr>
          <w:szCs w:val="32"/>
        </w:rPr>
      </w:pPr>
      <w:r>
        <w:rPr>
          <w:szCs w:val="32"/>
        </w:rPr>
        <w:t xml:space="preserve">Or </w:t>
      </w:r>
      <w:r w:rsidR="00622992">
        <w:rPr>
          <w:szCs w:val="32"/>
        </w:rPr>
        <w:t>is a</w:t>
      </w:r>
      <w:r>
        <w:rPr>
          <w:szCs w:val="32"/>
        </w:rPr>
        <w:t xml:space="preserve"> person cautious, careful and does</w:t>
      </w:r>
      <w:r w:rsidR="00622992">
        <w:rPr>
          <w:szCs w:val="32"/>
        </w:rPr>
        <w:t xml:space="preserve"> he or</w:t>
      </w:r>
      <w:r>
        <w:rPr>
          <w:szCs w:val="32"/>
        </w:rPr>
        <w:t xml:space="preserve"> she like fixed processes? (</w:t>
      </w:r>
      <w:r w:rsidR="00D22258">
        <w:rPr>
          <w:szCs w:val="32"/>
        </w:rPr>
        <w:t xml:space="preserve">down </w:t>
      </w:r>
      <w:r>
        <w:rPr>
          <w:szCs w:val="32"/>
        </w:rPr>
        <w:t>arrow</w:t>
      </w:r>
      <w:r w:rsidR="0038645F">
        <w:rPr>
          <w:szCs w:val="32"/>
        </w:rPr>
        <w:t>)</w:t>
      </w:r>
    </w:p>
    <w:p w14:paraId="7CB0D606" w14:textId="61C0DAB4" w:rsidR="00717A25" w:rsidRDefault="00717A25" w:rsidP="007924FB">
      <w:pPr>
        <w:pStyle w:val="Listenabsatz"/>
        <w:numPr>
          <w:ilvl w:val="0"/>
          <w:numId w:val="21"/>
        </w:numPr>
        <w:rPr>
          <w:szCs w:val="32"/>
        </w:rPr>
      </w:pPr>
      <w:r w:rsidRPr="00717A25">
        <w:rPr>
          <w:szCs w:val="32"/>
        </w:rPr>
        <w:t>Does the person like to</w:t>
      </w:r>
      <w:r w:rsidR="008C1415">
        <w:rPr>
          <w:szCs w:val="32"/>
        </w:rPr>
        <w:t xml:space="preserve"> </w:t>
      </w:r>
      <w:r w:rsidRPr="00717A25">
        <w:rPr>
          <w:szCs w:val="32"/>
        </w:rPr>
        <w:t>be together with other persons?</w:t>
      </w:r>
      <w:r>
        <w:rPr>
          <w:szCs w:val="32"/>
        </w:rPr>
        <w:t xml:space="preserve"> </w:t>
      </w:r>
      <w:r w:rsidRPr="00717A25">
        <w:rPr>
          <w:szCs w:val="32"/>
        </w:rPr>
        <w:t>(arrow to</w:t>
      </w:r>
      <w:r>
        <w:rPr>
          <w:szCs w:val="32"/>
        </w:rPr>
        <w:t xml:space="preserve"> </w:t>
      </w:r>
      <w:r w:rsidRPr="00717A25">
        <w:rPr>
          <w:szCs w:val="32"/>
        </w:rPr>
        <w:t xml:space="preserve">the right) </w:t>
      </w:r>
    </w:p>
    <w:p w14:paraId="061A41B2" w14:textId="0F20B178" w:rsidR="00717A25" w:rsidRPr="00717A25" w:rsidRDefault="00717A25" w:rsidP="007924FB">
      <w:pPr>
        <w:pStyle w:val="Listenabsatz"/>
        <w:numPr>
          <w:ilvl w:val="0"/>
          <w:numId w:val="21"/>
        </w:numPr>
        <w:rPr>
          <w:szCs w:val="32"/>
        </w:rPr>
      </w:pPr>
      <w:r>
        <w:rPr>
          <w:szCs w:val="32"/>
        </w:rPr>
        <w:t>Or does the person be engaged with duties and objects? (arrow to the left)</w:t>
      </w:r>
    </w:p>
    <w:p w14:paraId="332C8475" w14:textId="77777777" w:rsidR="00717A25" w:rsidRDefault="00717A25" w:rsidP="002022FB">
      <w:pPr>
        <w:rPr>
          <w:szCs w:val="32"/>
        </w:rPr>
      </w:pPr>
    </w:p>
    <w:p w14:paraId="31462A6E" w14:textId="7D5C7C42" w:rsidR="002022FB" w:rsidRDefault="005C7A5E" w:rsidP="002022FB">
      <w:pPr>
        <w:rPr>
          <w:b/>
          <w:szCs w:val="32"/>
        </w:rPr>
      </w:pPr>
      <w:r>
        <w:rPr>
          <w:b/>
          <w:szCs w:val="32"/>
        </w:rPr>
        <w:t>Description of</w:t>
      </w:r>
      <w:r w:rsidR="00B9418E">
        <w:rPr>
          <w:b/>
          <w:szCs w:val="32"/>
        </w:rPr>
        <w:t xml:space="preserve"> </w:t>
      </w:r>
      <w:r>
        <w:rPr>
          <w:b/>
          <w:szCs w:val="32"/>
        </w:rPr>
        <w:t>the four personality types</w:t>
      </w:r>
    </w:p>
    <w:p w14:paraId="7C777935" w14:textId="0E71F046" w:rsidR="00F50ED4" w:rsidRDefault="00F50ED4" w:rsidP="002022FB">
      <w:pPr>
        <w:rPr>
          <w:b/>
          <w:szCs w:val="32"/>
        </w:rPr>
      </w:pPr>
    </w:p>
    <w:p w14:paraId="441B7762" w14:textId="2E9193B8" w:rsidR="00F50ED4" w:rsidRDefault="008C1415" w:rsidP="00666175">
      <w:pPr>
        <w:jc w:val="both"/>
        <w:rPr>
          <w:szCs w:val="32"/>
        </w:rPr>
      </w:pPr>
      <w:r w:rsidRPr="008C1415">
        <w:rPr>
          <w:szCs w:val="32"/>
        </w:rPr>
        <w:t>Top left</w:t>
      </w:r>
      <w:r>
        <w:rPr>
          <w:szCs w:val="32"/>
        </w:rPr>
        <w:t xml:space="preserve"> there are the </w:t>
      </w:r>
      <w:r w:rsidRPr="00666175">
        <w:rPr>
          <w:b/>
          <w:szCs w:val="32"/>
        </w:rPr>
        <w:t>„dominant“</w:t>
      </w:r>
      <w:r>
        <w:rPr>
          <w:szCs w:val="32"/>
        </w:rPr>
        <w:t xml:space="preserve"> characters. They like adventure, speed and animation. They stimulate people and objects</w:t>
      </w:r>
      <w:r w:rsidR="003516CC">
        <w:rPr>
          <w:szCs w:val="32"/>
        </w:rPr>
        <w:t>. They would like to have fast results and take decisions.</w:t>
      </w:r>
    </w:p>
    <w:p w14:paraId="21DCD4E2" w14:textId="77777777" w:rsidR="003516CC" w:rsidRDefault="003516CC" w:rsidP="00666175">
      <w:pPr>
        <w:jc w:val="both"/>
        <w:rPr>
          <w:szCs w:val="32"/>
        </w:rPr>
      </w:pPr>
    </w:p>
    <w:p w14:paraId="698124DC" w14:textId="40265EB3" w:rsidR="003516CC" w:rsidRDefault="003516CC" w:rsidP="00666175">
      <w:pPr>
        <w:jc w:val="both"/>
        <w:rPr>
          <w:szCs w:val="32"/>
        </w:rPr>
      </w:pPr>
      <w:bookmarkStart w:id="2" w:name="_Hlk132958030"/>
      <w:r>
        <w:rPr>
          <w:szCs w:val="32"/>
        </w:rPr>
        <w:t xml:space="preserve">Top right there are the </w:t>
      </w:r>
      <w:r w:rsidRPr="00666175">
        <w:rPr>
          <w:b/>
          <w:szCs w:val="32"/>
        </w:rPr>
        <w:t>„initiative“</w:t>
      </w:r>
      <w:r>
        <w:rPr>
          <w:szCs w:val="32"/>
        </w:rPr>
        <w:t xml:space="preserve"> characters. They like change and speed, adventures and </w:t>
      </w:r>
      <w:r w:rsidR="00D22258">
        <w:rPr>
          <w:szCs w:val="32"/>
        </w:rPr>
        <w:t>freedom</w:t>
      </w:r>
      <w:r>
        <w:rPr>
          <w:szCs w:val="32"/>
        </w:rPr>
        <w:t xml:space="preserve">, like </w:t>
      </w:r>
      <w:r w:rsidR="009D1E3B">
        <w:rPr>
          <w:szCs w:val="32"/>
        </w:rPr>
        <w:t>d</w:t>
      </w:r>
      <w:r>
        <w:rPr>
          <w:szCs w:val="32"/>
        </w:rPr>
        <w:t>ominant human beings. But a few topics are different.  Initiative character</w:t>
      </w:r>
      <w:r w:rsidR="00B9418E">
        <w:rPr>
          <w:szCs w:val="32"/>
        </w:rPr>
        <w:t>s</w:t>
      </w:r>
      <w:r>
        <w:rPr>
          <w:szCs w:val="32"/>
        </w:rPr>
        <w:t xml:space="preserve"> are very focused </w:t>
      </w:r>
      <w:r w:rsidR="0038645F">
        <w:rPr>
          <w:szCs w:val="32"/>
        </w:rPr>
        <w:t>on</w:t>
      </w:r>
      <w:r w:rsidR="00DD7192">
        <w:rPr>
          <w:szCs w:val="32"/>
        </w:rPr>
        <w:t xml:space="preserve"> human beings. They like to </w:t>
      </w:r>
      <w:r w:rsidR="00D22258">
        <w:rPr>
          <w:szCs w:val="32"/>
        </w:rPr>
        <w:t>stand in front of</w:t>
      </w:r>
      <w:r w:rsidR="00DD7192">
        <w:rPr>
          <w:szCs w:val="32"/>
        </w:rPr>
        <w:t xml:space="preserve"> a group of people.</w:t>
      </w:r>
    </w:p>
    <w:p w14:paraId="486D617E" w14:textId="16DB85DE" w:rsidR="00DD7192" w:rsidRPr="008C1415" w:rsidRDefault="00DD7192" w:rsidP="00666175">
      <w:pPr>
        <w:ind w:left="708" w:hanging="708"/>
        <w:jc w:val="both"/>
        <w:rPr>
          <w:szCs w:val="32"/>
        </w:rPr>
      </w:pPr>
      <w:r>
        <w:rPr>
          <w:szCs w:val="32"/>
        </w:rPr>
        <w:t xml:space="preserve">They like to talk. They like to be together with a lot of people. </w:t>
      </w:r>
    </w:p>
    <w:p w14:paraId="2892912B" w14:textId="7E2EDE24" w:rsidR="00DD7192" w:rsidRDefault="00DD7192" w:rsidP="00666175">
      <w:pPr>
        <w:ind w:left="708" w:hanging="708"/>
        <w:jc w:val="both"/>
        <w:rPr>
          <w:szCs w:val="32"/>
        </w:rPr>
      </w:pPr>
      <w:r>
        <w:rPr>
          <w:szCs w:val="32"/>
        </w:rPr>
        <w:t xml:space="preserve">They think positive about themselves and others. </w:t>
      </w:r>
    </w:p>
    <w:bookmarkEnd w:id="2"/>
    <w:p w14:paraId="670CFB9E" w14:textId="61D60D8F" w:rsidR="00666175" w:rsidRDefault="00666175" w:rsidP="00666175">
      <w:pPr>
        <w:ind w:left="708" w:hanging="708"/>
        <w:jc w:val="both"/>
        <w:rPr>
          <w:szCs w:val="32"/>
        </w:rPr>
      </w:pPr>
    </w:p>
    <w:p w14:paraId="177192C7" w14:textId="30C1F385" w:rsidR="00666175" w:rsidRDefault="00666175" w:rsidP="009D1E3B">
      <w:pPr>
        <w:rPr>
          <w:szCs w:val="32"/>
        </w:rPr>
      </w:pPr>
      <w:r>
        <w:rPr>
          <w:szCs w:val="32"/>
        </w:rPr>
        <w:t xml:space="preserve">At the bottom right there are </w:t>
      </w:r>
      <w:r w:rsidRPr="00666175">
        <w:rPr>
          <w:b/>
          <w:szCs w:val="32"/>
        </w:rPr>
        <w:t>„constant“</w:t>
      </w:r>
      <w:r>
        <w:rPr>
          <w:szCs w:val="32"/>
        </w:rPr>
        <w:t xml:space="preserve"> characters. They like </w:t>
      </w:r>
      <w:r w:rsidR="009D1E3B">
        <w:rPr>
          <w:szCs w:val="32"/>
        </w:rPr>
        <w:t>quality, stability, regularity and structure.  They like to be together with people, as well. Constant human beings want that all people are friendly to each other. They would like to have good and profund rel</w:t>
      </w:r>
      <w:r w:rsidR="0038645F">
        <w:rPr>
          <w:szCs w:val="32"/>
        </w:rPr>
        <w:t>a</w:t>
      </w:r>
      <w:r w:rsidR="009D1E3B">
        <w:rPr>
          <w:szCs w:val="32"/>
        </w:rPr>
        <w:t>tionship</w:t>
      </w:r>
      <w:r w:rsidR="00B9418E">
        <w:rPr>
          <w:szCs w:val="32"/>
        </w:rPr>
        <w:t>s</w:t>
      </w:r>
      <w:r w:rsidR="009D1E3B">
        <w:rPr>
          <w:szCs w:val="32"/>
        </w:rPr>
        <w:t xml:space="preserve">. But, constant persons don’t like to be together with people. They </w:t>
      </w:r>
      <w:r w:rsidR="008C07E9">
        <w:rPr>
          <w:szCs w:val="32"/>
        </w:rPr>
        <w:t>prefer</w:t>
      </w:r>
      <w:r w:rsidR="009D1E3B">
        <w:rPr>
          <w:szCs w:val="32"/>
        </w:rPr>
        <w:t xml:space="preserve"> </w:t>
      </w:r>
      <w:r w:rsidR="00EF7D40">
        <w:rPr>
          <w:szCs w:val="32"/>
        </w:rPr>
        <w:t xml:space="preserve">to work in little and well-organised teams. Constant </w:t>
      </w:r>
      <w:r w:rsidR="00650A31">
        <w:rPr>
          <w:szCs w:val="32"/>
        </w:rPr>
        <w:t>persons have rather less relationships.</w:t>
      </w:r>
      <w:r w:rsidR="001831CA">
        <w:rPr>
          <w:szCs w:val="32"/>
        </w:rPr>
        <w:t xml:space="preserve"> But these relationships are profund and </w:t>
      </w:r>
      <w:r w:rsidR="008C07E9">
        <w:rPr>
          <w:szCs w:val="32"/>
        </w:rPr>
        <w:t>trusting</w:t>
      </w:r>
      <w:r w:rsidR="001831CA">
        <w:rPr>
          <w:szCs w:val="32"/>
        </w:rPr>
        <w:t>.</w:t>
      </w:r>
    </w:p>
    <w:p w14:paraId="6ECCAAC5" w14:textId="77777777" w:rsidR="009D1E3B" w:rsidRDefault="009D1E3B" w:rsidP="009D1E3B">
      <w:pPr>
        <w:rPr>
          <w:szCs w:val="32"/>
        </w:rPr>
      </w:pPr>
    </w:p>
    <w:p w14:paraId="2A3B0AD3" w14:textId="31F28894" w:rsidR="00530A1C" w:rsidRDefault="00EF7D40" w:rsidP="009D1E3B">
      <w:pPr>
        <w:rPr>
          <w:szCs w:val="32"/>
        </w:rPr>
      </w:pPr>
      <w:r>
        <w:rPr>
          <w:szCs w:val="32"/>
        </w:rPr>
        <w:t>At the bottom left</w:t>
      </w:r>
      <w:r w:rsidR="00666175">
        <w:rPr>
          <w:szCs w:val="32"/>
        </w:rPr>
        <w:t xml:space="preserve"> there are the </w:t>
      </w:r>
      <w:r w:rsidR="00666175" w:rsidRPr="00666175">
        <w:rPr>
          <w:b/>
          <w:szCs w:val="32"/>
        </w:rPr>
        <w:t>„</w:t>
      </w:r>
      <w:r w:rsidR="00530A1C">
        <w:rPr>
          <w:b/>
          <w:szCs w:val="32"/>
        </w:rPr>
        <w:t>conscientious</w:t>
      </w:r>
      <w:r w:rsidR="00666175" w:rsidRPr="00666175">
        <w:rPr>
          <w:b/>
          <w:szCs w:val="32"/>
        </w:rPr>
        <w:t>“</w:t>
      </w:r>
      <w:r w:rsidR="00666175">
        <w:rPr>
          <w:szCs w:val="32"/>
        </w:rPr>
        <w:t xml:space="preserve"> characters. They </w:t>
      </w:r>
      <w:r w:rsidR="00530A1C">
        <w:rPr>
          <w:szCs w:val="32"/>
        </w:rPr>
        <w:t xml:space="preserve">pay attention to quality and stability </w:t>
      </w:r>
      <w:r w:rsidR="00650A31">
        <w:rPr>
          <w:szCs w:val="32"/>
        </w:rPr>
        <w:t>–</w:t>
      </w:r>
      <w:r w:rsidR="00530A1C">
        <w:rPr>
          <w:szCs w:val="32"/>
        </w:rPr>
        <w:t xml:space="preserve"> </w:t>
      </w:r>
      <w:r w:rsidR="00650A31">
        <w:rPr>
          <w:szCs w:val="32"/>
        </w:rPr>
        <w:t>like constant characters.</w:t>
      </w:r>
      <w:r w:rsidR="00F343A3">
        <w:rPr>
          <w:szCs w:val="32"/>
        </w:rPr>
        <w:t xml:space="preserve"> They are accurate. They prefer </w:t>
      </w:r>
      <w:r w:rsidR="00710D2B">
        <w:rPr>
          <w:szCs w:val="32"/>
        </w:rPr>
        <w:t xml:space="preserve">to </w:t>
      </w:r>
      <w:r w:rsidR="00F343A3">
        <w:rPr>
          <w:szCs w:val="32"/>
        </w:rPr>
        <w:t>work</w:t>
      </w:r>
      <w:r w:rsidR="00710D2B">
        <w:rPr>
          <w:szCs w:val="32"/>
        </w:rPr>
        <w:t xml:space="preserve"> </w:t>
      </w:r>
      <w:r w:rsidR="00F343A3">
        <w:rPr>
          <w:szCs w:val="32"/>
        </w:rPr>
        <w:t xml:space="preserve">in the context of duties and projects to people. Conscientious persons enjoy </w:t>
      </w:r>
      <w:bookmarkStart w:id="3" w:name="_Hlk133227020"/>
      <w:r w:rsidR="00F343A3">
        <w:rPr>
          <w:szCs w:val="32"/>
        </w:rPr>
        <w:t>concentrating on details. They like punctuality. They like best to work by oneself</w:t>
      </w:r>
      <w:r w:rsidR="00EC3234">
        <w:rPr>
          <w:szCs w:val="32"/>
        </w:rPr>
        <w:t xml:space="preserve"> and undisturbed.</w:t>
      </w:r>
    </w:p>
    <w:bookmarkEnd w:id="3"/>
    <w:p w14:paraId="09DF4A3D" w14:textId="562FC22D" w:rsidR="00F343A3" w:rsidRDefault="00F343A3" w:rsidP="009D1E3B">
      <w:pPr>
        <w:rPr>
          <w:szCs w:val="32"/>
        </w:rPr>
      </w:pPr>
    </w:p>
    <w:p w14:paraId="52A19D65" w14:textId="77777777" w:rsidR="00DE0F74" w:rsidRDefault="00DE0F74" w:rsidP="009D1E3B">
      <w:pPr>
        <w:rPr>
          <w:b/>
          <w:szCs w:val="32"/>
        </w:rPr>
      </w:pPr>
    </w:p>
    <w:p w14:paraId="01392526" w14:textId="1D201079" w:rsidR="00F343A3" w:rsidRDefault="00773C00" w:rsidP="009D1E3B">
      <w:pPr>
        <w:rPr>
          <w:b/>
          <w:szCs w:val="32"/>
        </w:rPr>
      </w:pPr>
      <w:r w:rsidRPr="00773C00">
        <w:rPr>
          <w:b/>
          <w:szCs w:val="32"/>
        </w:rPr>
        <w:t>Nobody could be classified in absolute dominant, initiative, constant or conscientious trend.</w:t>
      </w:r>
    </w:p>
    <w:p w14:paraId="7224B132" w14:textId="77777777" w:rsidR="00DE0F74" w:rsidRPr="00773C00" w:rsidRDefault="00DE0F74" w:rsidP="009D1E3B">
      <w:pPr>
        <w:rPr>
          <w:b/>
          <w:szCs w:val="32"/>
        </w:rPr>
      </w:pPr>
    </w:p>
    <w:p w14:paraId="1FE7E851" w14:textId="77777777" w:rsidR="00710D2B" w:rsidRPr="00710D2B" w:rsidRDefault="00773C00" w:rsidP="00710D2B">
      <w:pPr>
        <w:rPr>
          <w:szCs w:val="32"/>
        </w:rPr>
      </w:pPr>
      <w:r>
        <w:rPr>
          <w:szCs w:val="32"/>
        </w:rPr>
        <w:t xml:space="preserve">Everybody </w:t>
      </w:r>
      <w:r w:rsidR="00710D2B" w:rsidRPr="00710D2B">
        <w:rPr>
          <w:szCs w:val="32"/>
        </w:rPr>
        <w:t>has different parts from the four directions in him or her.</w:t>
      </w:r>
    </w:p>
    <w:p w14:paraId="7A92103E" w14:textId="77777777" w:rsidR="00666175" w:rsidRDefault="00666175" w:rsidP="009D1E3B">
      <w:pPr>
        <w:ind w:left="708" w:hanging="708"/>
        <w:rPr>
          <w:szCs w:val="32"/>
        </w:rPr>
      </w:pPr>
    </w:p>
    <w:p w14:paraId="2E696EEC" w14:textId="144ACB22" w:rsidR="00C5574D" w:rsidRDefault="00C5574D" w:rsidP="00C5574D">
      <w:pPr>
        <w:rPr>
          <w:i/>
        </w:rPr>
      </w:pPr>
      <w:r w:rsidRPr="006A0DD1">
        <w:rPr>
          <w:i/>
        </w:rPr>
        <w:t xml:space="preserve">Question </w:t>
      </w:r>
      <w:r w:rsidR="00622992">
        <w:rPr>
          <w:i/>
        </w:rPr>
        <w:t>for the</w:t>
      </w:r>
      <w:r w:rsidRPr="006A0DD1">
        <w:rPr>
          <w:i/>
        </w:rPr>
        <w:t xml:space="preserve"> trainees: </w:t>
      </w:r>
      <w:r w:rsidR="004F1FEE">
        <w:rPr>
          <w:i/>
        </w:rPr>
        <w:t xml:space="preserve">Do you know your </w:t>
      </w:r>
      <w:r w:rsidR="00710D2B">
        <w:rPr>
          <w:i/>
        </w:rPr>
        <w:t>personal</w:t>
      </w:r>
      <w:r w:rsidR="004F1FEE">
        <w:rPr>
          <w:i/>
        </w:rPr>
        <w:t xml:space="preserve"> mix</w:t>
      </w:r>
      <w:r w:rsidR="0069489F">
        <w:rPr>
          <w:i/>
        </w:rPr>
        <w:t>?</w:t>
      </w:r>
      <w:r w:rsidR="004F1FEE">
        <w:rPr>
          <w:i/>
        </w:rPr>
        <w:t xml:space="preserve"> </w:t>
      </w:r>
    </w:p>
    <w:p w14:paraId="6F480446" w14:textId="38D8F1B5" w:rsidR="004F1FEE" w:rsidRDefault="004F1FEE" w:rsidP="00C5574D">
      <w:pPr>
        <w:rPr>
          <w:i/>
        </w:rPr>
      </w:pPr>
    </w:p>
    <w:p w14:paraId="196DFD85" w14:textId="406E609F" w:rsidR="00666175" w:rsidRDefault="004F1FEE" w:rsidP="004F1FEE">
      <w:r>
        <w:t>Everybody is made by God in a</w:t>
      </w:r>
      <w:r w:rsidR="00B55178">
        <w:t>n</w:t>
      </w:r>
      <w:r>
        <w:t xml:space="preserve"> unique way, you as well! Some things are together with other people. But not </w:t>
      </w:r>
      <w:r w:rsidR="0069489F">
        <w:t>every</w:t>
      </w:r>
      <w:r>
        <w:t xml:space="preserve">thing. </w:t>
      </w:r>
      <w:r w:rsidR="00735A84">
        <w:t>For example</w:t>
      </w:r>
      <w:r>
        <w:t xml:space="preserve"> there are a lot of people, who talk well. Other people work very proper.</w:t>
      </w:r>
    </w:p>
    <w:p w14:paraId="25C6B020" w14:textId="525F8CB2" w:rsidR="004F1FEE" w:rsidRDefault="004F1FEE" w:rsidP="004F1FEE">
      <w:pPr>
        <w:rPr>
          <w:szCs w:val="32"/>
        </w:rPr>
      </w:pPr>
    </w:p>
    <w:p w14:paraId="5178F412" w14:textId="0CA8D914" w:rsidR="002022FB" w:rsidRDefault="004F1FEE" w:rsidP="0096216B">
      <w:pPr>
        <w:rPr>
          <w:szCs w:val="32"/>
        </w:rPr>
      </w:pPr>
      <w:r>
        <w:rPr>
          <w:szCs w:val="32"/>
        </w:rPr>
        <w:t xml:space="preserve">Simply in relation to you other characteristics </w:t>
      </w:r>
      <w:r w:rsidR="00735A84">
        <w:rPr>
          <w:szCs w:val="32"/>
        </w:rPr>
        <w:t xml:space="preserve">are added. For example a </w:t>
      </w:r>
      <w:r w:rsidR="0069489F">
        <w:rPr>
          <w:szCs w:val="32"/>
        </w:rPr>
        <w:t>special</w:t>
      </w:r>
      <w:r w:rsidR="00735A84">
        <w:rPr>
          <w:szCs w:val="32"/>
        </w:rPr>
        <w:t xml:space="preserve"> kindness, a catching laught or a lot of knowledge </w:t>
      </w:r>
      <w:r w:rsidR="0069489F">
        <w:rPr>
          <w:szCs w:val="32"/>
        </w:rPr>
        <w:t>on a</w:t>
      </w:r>
      <w:r w:rsidR="00735A84">
        <w:rPr>
          <w:szCs w:val="32"/>
        </w:rPr>
        <w:t xml:space="preserve"> </w:t>
      </w:r>
      <w:r w:rsidR="0069489F">
        <w:rPr>
          <w:szCs w:val="32"/>
        </w:rPr>
        <w:t>certain</w:t>
      </w:r>
      <w:r w:rsidR="00735A84">
        <w:rPr>
          <w:szCs w:val="32"/>
        </w:rPr>
        <w:t xml:space="preserve"> topic. It depends on combination of various </w:t>
      </w:r>
      <w:r w:rsidR="00735A84" w:rsidRPr="00735A84">
        <w:rPr>
          <w:szCs w:val="32"/>
        </w:rPr>
        <w:t>characters</w:t>
      </w:r>
      <w:r w:rsidR="00735A84">
        <w:rPr>
          <w:szCs w:val="32"/>
        </w:rPr>
        <w:t>. That’s it</w:t>
      </w:r>
      <w:r w:rsidR="007772F4">
        <w:rPr>
          <w:szCs w:val="32"/>
        </w:rPr>
        <w:t xml:space="preserve">, which makes us unique! Model of DISG would like to help us, to understand </w:t>
      </w:r>
      <w:r w:rsidR="00FD0CDD">
        <w:rPr>
          <w:szCs w:val="32"/>
        </w:rPr>
        <w:t>o</w:t>
      </w:r>
      <w:r w:rsidR="007772F4">
        <w:rPr>
          <w:szCs w:val="32"/>
        </w:rPr>
        <w:t>nesel</w:t>
      </w:r>
      <w:r w:rsidR="0069489F">
        <w:rPr>
          <w:szCs w:val="32"/>
        </w:rPr>
        <w:t>ves</w:t>
      </w:r>
      <w:r w:rsidR="007772F4">
        <w:rPr>
          <w:szCs w:val="32"/>
        </w:rPr>
        <w:t xml:space="preserve"> and others</w:t>
      </w:r>
      <w:r w:rsidR="0069489F">
        <w:rPr>
          <w:szCs w:val="32"/>
        </w:rPr>
        <w:t xml:space="preserve"> better</w:t>
      </w:r>
      <w:r w:rsidR="007772F4">
        <w:rPr>
          <w:szCs w:val="32"/>
        </w:rPr>
        <w:t>.</w:t>
      </w:r>
      <w:bookmarkEnd w:id="1"/>
    </w:p>
    <w:p w14:paraId="69FA9873" w14:textId="4DB75269" w:rsidR="00DE0F74" w:rsidRDefault="00DE0F74" w:rsidP="0096216B">
      <w:pPr>
        <w:rPr>
          <w:szCs w:val="32"/>
        </w:rPr>
      </w:pPr>
    </w:p>
    <w:p w14:paraId="0CE16FCC" w14:textId="145F85BC" w:rsidR="00DE0F74" w:rsidRDefault="00DE0F74" w:rsidP="0096216B">
      <w:pPr>
        <w:rPr>
          <w:szCs w:val="32"/>
        </w:rPr>
      </w:pPr>
    </w:p>
    <w:p w14:paraId="2F9A417C" w14:textId="4BCEF0C3" w:rsidR="00622992" w:rsidRDefault="00622992" w:rsidP="0096216B">
      <w:pPr>
        <w:rPr>
          <w:szCs w:val="32"/>
        </w:rPr>
      </w:pPr>
    </w:p>
    <w:p w14:paraId="5CF743F4" w14:textId="14F6BCB0" w:rsidR="00622992" w:rsidRDefault="00622992" w:rsidP="0096216B">
      <w:pPr>
        <w:rPr>
          <w:szCs w:val="32"/>
        </w:rPr>
      </w:pPr>
    </w:p>
    <w:p w14:paraId="58B165A2" w14:textId="2894CC73" w:rsidR="00622992" w:rsidRDefault="00622992" w:rsidP="0096216B">
      <w:pPr>
        <w:rPr>
          <w:szCs w:val="32"/>
        </w:rPr>
      </w:pPr>
    </w:p>
    <w:p w14:paraId="6F740E06" w14:textId="524AE980" w:rsidR="00622992" w:rsidRDefault="00622992" w:rsidP="0096216B">
      <w:pPr>
        <w:rPr>
          <w:szCs w:val="32"/>
        </w:rPr>
      </w:pPr>
    </w:p>
    <w:p w14:paraId="1EECADF1" w14:textId="78D9B33D" w:rsidR="00622992" w:rsidRDefault="00622992" w:rsidP="0096216B">
      <w:pPr>
        <w:rPr>
          <w:szCs w:val="32"/>
        </w:rPr>
      </w:pPr>
    </w:p>
    <w:p w14:paraId="52BE304F" w14:textId="655017FF" w:rsidR="00622992" w:rsidRDefault="00622992" w:rsidP="0096216B">
      <w:pPr>
        <w:rPr>
          <w:szCs w:val="32"/>
        </w:rPr>
      </w:pPr>
    </w:p>
    <w:p w14:paraId="4CB56E8C" w14:textId="675ED3B0" w:rsidR="00622992" w:rsidRDefault="00622992" w:rsidP="0096216B">
      <w:pPr>
        <w:rPr>
          <w:szCs w:val="32"/>
        </w:rPr>
      </w:pPr>
    </w:p>
    <w:p w14:paraId="3BEBF72E" w14:textId="66767D4B" w:rsidR="00622992" w:rsidRDefault="00622992" w:rsidP="0096216B">
      <w:pPr>
        <w:rPr>
          <w:szCs w:val="32"/>
        </w:rPr>
      </w:pPr>
    </w:p>
    <w:p w14:paraId="6AB1A16D" w14:textId="3B8AC41D" w:rsidR="00622992" w:rsidRDefault="00622992" w:rsidP="0096216B">
      <w:pPr>
        <w:rPr>
          <w:szCs w:val="32"/>
        </w:rPr>
      </w:pPr>
    </w:p>
    <w:p w14:paraId="55926D7E" w14:textId="6D7F5642" w:rsidR="00622992" w:rsidRDefault="00622992" w:rsidP="0096216B">
      <w:pPr>
        <w:rPr>
          <w:szCs w:val="32"/>
        </w:rPr>
      </w:pPr>
    </w:p>
    <w:p w14:paraId="491D19DD" w14:textId="7C75FEBC" w:rsidR="00622992" w:rsidRDefault="00622992" w:rsidP="0096216B">
      <w:pPr>
        <w:rPr>
          <w:szCs w:val="32"/>
        </w:rPr>
      </w:pPr>
    </w:p>
    <w:p w14:paraId="55BA6F20" w14:textId="6C461024" w:rsidR="00622992" w:rsidRDefault="00622992" w:rsidP="0096216B">
      <w:pPr>
        <w:rPr>
          <w:szCs w:val="32"/>
        </w:rPr>
      </w:pPr>
    </w:p>
    <w:p w14:paraId="56E61609" w14:textId="53E832E8" w:rsidR="00622992" w:rsidRDefault="00622992" w:rsidP="0096216B">
      <w:pPr>
        <w:rPr>
          <w:szCs w:val="32"/>
        </w:rPr>
      </w:pPr>
    </w:p>
    <w:p w14:paraId="0DF5CDBE" w14:textId="77777777" w:rsidR="00622992" w:rsidRDefault="00622992" w:rsidP="0096216B">
      <w:pPr>
        <w:rPr>
          <w:szCs w:val="32"/>
        </w:rPr>
      </w:pPr>
    </w:p>
    <w:p w14:paraId="45CD8849" w14:textId="503FC64B" w:rsidR="00117364" w:rsidRPr="00117364" w:rsidRDefault="00BE7887" w:rsidP="0002757D">
      <w:pPr>
        <w:pStyle w:val="berschrift2"/>
      </w:pPr>
      <w:r>
        <w:lastRenderedPageBreak/>
        <w:t>Outline</w:t>
      </w:r>
      <w:r w:rsidR="00FA58E9" w:rsidRPr="008358CB">
        <w:t xml:space="preserve"> </w:t>
      </w:r>
      <w:r w:rsidR="00FA58E9">
        <w:t>„</w:t>
      </w:r>
      <w:proofErr w:type="gramStart"/>
      <w:r>
        <w:t xml:space="preserve">four </w:t>
      </w:r>
      <w:r w:rsidR="00FA58E9" w:rsidRPr="008358CB">
        <w:t xml:space="preserve"> </w:t>
      </w:r>
      <w:r w:rsidR="00117364">
        <w:t>D</w:t>
      </w:r>
      <w:r w:rsidR="00FA58E9" w:rsidRPr="008358CB">
        <w:t>ISG</w:t>
      </w:r>
      <w:proofErr w:type="gramEnd"/>
      <w:r w:rsidR="00FA58E9" w:rsidRPr="008358CB">
        <w:t>-</w:t>
      </w:r>
      <w:r>
        <w:t>Types</w:t>
      </w:r>
      <w:r w:rsidR="00FA58E9">
        <w:t>“</w:t>
      </w:r>
    </w:p>
    <w:p w14:paraId="64F61D15" w14:textId="77777777" w:rsidR="00622992" w:rsidRDefault="00622992"/>
    <w:tbl>
      <w:tblPr>
        <w:tblpPr w:leftFromText="141" w:rightFromText="141" w:vertAnchor="text" w:horzAnchor="margin" w:tblpX="-101" w:tblpY="13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786"/>
      </w:tblGrid>
      <w:tr w:rsidR="00FA58E9" w:rsidRPr="00DF16FC" w14:paraId="08637E21" w14:textId="77777777" w:rsidTr="00622992">
        <w:tc>
          <w:tcPr>
            <w:tcW w:w="4712" w:type="dxa"/>
          </w:tcPr>
          <w:p w14:paraId="0A3A4D7C" w14:textId="77777777" w:rsidR="00FA58E9" w:rsidRPr="00DF16FC" w:rsidRDefault="00FA58E9" w:rsidP="00622992">
            <w:pPr>
              <w:spacing w:line="276" w:lineRule="auto"/>
              <w:jc w:val="center"/>
              <w:rPr>
                <w:rFonts w:cs="Arial"/>
                <w:color w:val="000000"/>
                <w:sz w:val="10"/>
                <w:szCs w:val="10"/>
              </w:rPr>
            </w:pPr>
          </w:p>
          <w:p w14:paraId="79BB486A" w14:textId="62044EF6" w:rsidR="00FA58E9" w:rsidRDefault="00FA58E9" w:rsidP="00622992">
            <w:pPr>
              <w:pStyle w:val="berschrift2"/>
              <w:numPr>
                <w:ilvl w:val="0"/>
                <w:numId w:val="0"/>
              </w:numPr>
              <w:spacing w:line="276" w:lineRule="auto"/>
              <w:ind w:left="360"/>
              <w:rPr>
                <w:sz w:val="32"/>
                <w:szCs w:val="32"/>
              </w:rPr>
            </w:pPr>
            <w:r w:rsidRPr="00DF16FC">
              <w:rPr>
                <w:sz w:val="32"/>
                <w:szCs w:val="32"/>
              </w:rPr>
              <w:t>Dominant</w:t>
            </w:r>
            <w:r w:rsidR="00B9418E">
              <w:rPr>
                <w:sz w:val="32"/>
                <w:szCs w:val="32"/>
              </w:rPr>
              <w:t xml:space="preserve"> character</w:t>
            </w:r>
          </w:p>
          <w:p w14:paraId="5A5613CC" w14:textId="77777777" w:rsidR="00391774" w:rsidRPr="00391774" w:rsidRDefault="00391774" w:rsidP="00622992"/>
          <w:p w14:paraId="3A1456E6" w14:textId="079D7107" w:rsidR="00EA21C9" w:rsidRDefault="00B55178" w:rsidP="00622992">
            <w:pPr>
              <w:rPr>
                <w:b/>
                <w:sz w:val="24"/>
              </w:rPr>
            </w:pPr>
            <w:r>
              <w:rPr>
                <w:b/>
                <w:sz w:val="24"/>
              </w:rPr>
              <w:t>S</w:t>
            </w:r>
            <w:r w:rsidR="00711931" w:rsidRPr="00B4717F">
              <w:rPr>
                <w:b/>
                <w:sz w:val="24"/>
              </w:rPr>
              <w:t>trength</w:t>
            </w:r>
          </w:p>
          <w:p w14:paraId="7805C056" w14:textId="77777777" w:rsidR="00B55178" w:rsidRPr="00B4717F" w:rsidRDefault="00B55178" w:rsidP="00622992">
            <w:pPr>
              <w:rPr>
                <w:b/>
                <w:sz w:val="24"/>
              </w:rPr>
            </w:pPr>
          </w:p>
          <w:p w14:paraId="2887D11B" w14:textId="452354D5" w:rsidR="00C20C7F" w:rsidRDefault="00C20C7F" w:rsidP="00622992">
            <w:pPr>
              <w:pStyle w:val="Listenabsatz"/>
              <w:numPr>
                <w:ilvl w:val="0"/>
                <w:numId w:val="22"/>
              </w:numPr>
              <w:rPr>
                <w:sz w:val="20"/>
                <w:szCs w:val="20"/>
              </w:rPr>
            </w:pPr>
            <w:r w:rsidRPr="00C20C7F">
              <w:rPr>
                <w:sz w:val="20"/>
                <w:szCs w:val="20"/>
              </w:rPr>
              <w:t>result/</w:t>
            </w:r>
            <w:r w:rsidR="0069489F">
              <w:rPr>
                <w:sz w:val="20"/>
                <w:szCs w:val="20"/>
              </w:rPr>
              <w:t>goal oriented</w:t>
            </w:r>
          </w:p>
          <w:p w14:paraId="4E63F094" w14:textId="5CA1A783" w:rsidR="00C20C7F" w:rsidRDefault="00C20C7F" w:rsidP="00622992">
            <w:pPr>
              <w:pStyle w:val="Listenabsatz"/>
              <w:numPr>
                <w:ilvl w:val="0"/>
                <w:numId w:val="22"/>
              </w:numPr>
              <w:rPr>
                <w:sz w:val="20"/>
                <w:szCs w:val="20"/>
              </w:rPr>
            </w:pPr>
            <w:r>
              <w:rPr>
                <w:sz w:val="20"/>
                <w:szCs w:val="20"/>
              </w:rPr>
              <w:t>takes decisions eas</w:t>
            </w:r>
            <w:r w:rsidR="00A16445">
              <w:rPr>
                <w:sz w:val="20"/>
                <w:szCs w:val="20"/>
              </w:rPr>
              <w:t>ily</w:t>
            </w:r>
            <w:r>
              <w:rPr>
                <w:sz w:val="20"/>
                <w:szCs w:val="20"/>
              </w:rPr>
              <w:t xml:space="preserve"> and </w:t>
            </w:r>
            <w:r w:rsidR="00A16445">
              <w:rPr>
                <w:sz w:val="20"/>
                <w:szCs w:val="20"/>
              </w:rPr>
              <w:t>quickly</w:t>
            </w:r>
          </w:p>
          <w:p w14:paraId="7AE8390C" w14:textId="189E5AEE" w:rsidR="00C20C7F" w:rsidRDefault="00C20C7F" w:rsidP="00622992">
            <w:pPr>
              <w:pStyle w:val="Listenabsatz"/>
              <w:numPr>
                <w:ilvl w:val="0"/>
                <w:numId w:val="22"/>
              </w:numPr>
              <w:rPr>
                <w:sz w:val="20"/>
                <w:szCs w:val="20"/>
              </w:rPr>
            </w:pPr>
            <w:r>
              <w:rPr>
                <w:sz w:val="20"/>
                <w:szCs w:val="20"/>
              </w:rPr>
              <w:t>likes challenge and adventure</w:t>
            </w:r>
          </w:p>
          <w:p w14:paraId="32C5B87A" w14:textId="5565CDE1" w:rsidR="00C20C7F" w:rsidRDefault="00C20C7F" w:rsidP="00622992">
            <w:pPr>
              <w:pStyle w:val="Listenabsatz"/>
              <w:numPr>
                <w:ilvl w:val="0"/>
                <w:numId w:val="22"/>
              </w:numPr>
              <w:rPr>
                <w:sz w:val="20"/>
                <w:szCs w:val="20"/>
              </w:rPr>
            </w:pPr>
            <w:r>
              <w:rPr>
                <w:sz w:val="20"/>
                <w:szCs w:val="20"/>
              </w:rPr>
              <w:t>independent</w:t>
            </w:r>
          </w:p>
          <w:p w14:paraId="3D98088E" w14:textId="0E132705" w:rsidR="00C20C7F" w:rsidRDefault="00C20C7F" w:rsidP="00622992">
            <w:pPr>
              <w:pStyle w:val="Listenabsatz"/>
              <w:numPr>
                <w:ilvl w:val="0"/>
                <w:numId w:val="22"/>
              </w:numPr>
              <w:rPr>
                <w:sz w:val="20"/>
                <w:szCs w:val="20"/>
              </w:rPr>
            </w:pPr>
            <w:r>
              <w:rPr>
                <w:sz w:val="20"/>
                <w:szCs w:val="20"/>
              </w:rPr>
              <w:t>makes a proposal</w:t>
            </w:r>
          </w:p>
          <w:p w14:paraId="0FCC9408" w14:textId="375E785C" w:rsidR="00C20C7F" w:rsidRPr="00104CF4" w:rsidRDefault="00C20C7F" w:rsidP="00622992">
            <w:pPr>
              <w:rPr>
                <w:color w:val="00B050"/>
                <w:sz w:val="20"/>
                <w:szCs w:val="20"/>
              </w:rPr>
            </w:pPr>
            <w:r w:rsidRPr="00104CF4">
              <w:rPr>
                <w:color w:val="00B050"/>
                <w:sz w:val="20"/>
                <w:szCs w:val="20"/>
              </w:rPr>
              <w:t>Teamwork: dictates direction, moves s.th.</w:t>
            </w:r>
          </w:p>
          <w:p w14:paraId="1BD6DC56" w14:textId="0A497C71" w:rsidR="00C20C7F" w:rsidRDefault="00A16445" w:rsidP="00622992">
            <w:pPr>
              <w:rPr>
                <w:color w:val="FF0000"/>
                <w:sz w:val="20"/>
                <w:szCs w:val="20"/>
              </w:rPr>
            </w:pPr>
            <w:r w:rsidRPr="00104CF4">
              <w:rPr>
                <w:color w:val="FF0000"/>
                <w:sz w:val="20"/>
                <w:szCs w:val="20"/>
              </w:rPr>
              <w:t>L</w:t>
            </w:r>
            <w:r w:rsidR="00C20C7F" w:rsidRPr="00104CF4">
              <w:rPr>
                <w:color w:val="FF0000"/>
                <w:sz w:val="20"/>
                <w:szCs w:val="20"/>
              </w:rPr>
              <w:t>ider</w:t>
            </w:r>
            <w:r w:rsidRPr="00104CF4">
              <w:rPr>
                <w:color w:val="FF0000"/>
                <w:sz w:val="20"/>
                <w:szCs w:val="20"/>
              </w:rPr>
              <w:t>ship role</w:t>
            </w:r>
            <w:r w:rsidR="00C20C7F" w:rsidRPr="00104CF4">
              <w:rPr>
                <w:color w:val="FF0000"/>
                <w:sz w:val="20"/>
                <w:szCs w:val="20"/>
              </w:rPr>
              <w:t>: managing problems and trouble</w:t>
            </w:r>
          </w:p>
          <w:p w14:paraId="4037C408" w14:textId="36683D99" w:rsidR="00B55178" w:rsidRDefault="00B55178" w:rsidP="00622992">
            <w:pPr>
              <w:rPr>
                <w:color w:val="FF0000"/>
                <w:sz w:val="20"/>
                <w:szCs w:val="20"/>
              </w:rPr>
            </w:pPr>
          </w:p>
          <w:p w14:paraId="580FF67D" w14:textId="77777777" w:rsidR="00B55178" w:rsidRPr="00104CF4" w:rsidRDefault="00B55178" w:rsidP="00622992">
            <w:pPr>
              <w:rPr>
                <w:color w:val="FF0000"/>
                <w:sz w:val="20"/>
                <w:szCs w:val="20"/>
              </w:rPr>
            </w:pPr>
          </w:p>
          <w:p w14:paraId="533CCF67" w14:textId="12B926CB" w:rsidR="00711931" w:rsidRDefault="00EA21C9" w:rsidP="00622992">
            <w:pPr>
              <w:rPr>
                <w:b/>
                <w:sz w:val="24"/>
              </w:rPr>
            </w:pPr>
            <w:r>
              <w:rPr>
                <w:b/>
                <w:sz w:val="24"/>
              </w:rPr>
              <w:t>w</w:t>
            </w:r>
            <w:r w:rsidR="00711931" w:rsidRPr="00B4717F">
              <w:rPr>
                <w:b/>
                <w:sz w:val="24"/>
              </w:rPr>
              <w:t>eakness</w:t>
            </w:r>
          </w:p>
          <w:p w14:paraId="2CA5CE8E" w14:textId="1E61D50A" w:rsidR="00B4717F" w:rsidRDefault="00B4717F" w:rsidP="00622992">
            <w:pPr>
              <w:pStyle w:val="Listenabsatz"/>
              <w:numPr>
                <w:ilvl w:val="0"/>
                <w:numId w:val="23"/>
              </w:numPr>
              <w:rPr>
                <w:sz w:val="20"/>
                <w:szCs w:val="20"/>
              </w:rPr>
            </w:pPr>
            <w:r w:rsidRPr="00B4717F">
              <w:rPr>
                <w:sz w:val="20"/>
                <w:szCs w:val="20"/>
              </w:rPr>
              <w:t>impatient</w:t>
            </w:r>
          </w:p>
          <w:p w14:paraId="2A36AA10" w14:textId="7BBE79B5" w:rsidR="00B4717F" w:rsidRDefault="008F2087" w:rsidP="00622992">
            <w:pPr>
              <w:pStyle w:val="Listenabsatz"/>
              <w:numPr>
                <w:ilvl w:val="0"/>
                <w:numId w:val="23"/>
              </w:numPr>
              <w:rPr>
                <w:sz w:val="20"/>
                <w:szCs w:val="20"/>
              </w:rPr>
            </w:pPr>
            <w:r>
              <w:rPr>
                <w:sz w:val="20"/>
                <w:szCs w:val="20"/>
              </w:rPr>
              <w:t>few</w:t>
            </w:r>
            <w:r w:rsidR="00B4717F">
              <w:rPr>
                <w:sz w:val="20"/>
                <w:szCs w:val="20"/>
              </w:rPr>
              <w:t xml:space="preserve"> contacts</w:t>
            </w:r>
          </w:p>
          <w:p w14:paraId="21E33974" w14:textId="232CF277" w:rsidR="00B4717F" w:rsidRDefault="00B4717F" w:rsidP="00622992">
            <w:pPr>
              <w:pStyle w:val="Listenabsatz"/>
              <w:numPr>
                <w:ilvl w:val="0"/>
                <w:numId w:val="23"/>
              </w:numPr>
              <w:rPr>
                <w:sz w:val="20"/>
                <w:szCs w:val="20"/>
              </w:rPr>
            </w:pPr>
            <w:r>
              <w:rPr>
                <w:sz w:val="20"/>
                <w:szCs w:val="20"/>
              </w:rPr>
              <w:t>poor listening</w:t>
            </w:r>
          </w:p>
          <w:p w14:paraId="0E5E8C8F" w14:textId="2FB764F1" w:rsidR="00B4717F" w:rsidRDefault="00B4717F" w:rsidP="00622992">
            <w:pPr>
              <w:pStyle w:val="Listenabsatz"/>
              <w:numPr>
                <w:ilvl w:val="0"/>
                <w:numId w:val="23"/>
              </w:numPr>
              <w:rPr>
                <w:sz w:val="20"/>
                <w:szCs w:val="20"/>
              </w:rPr>
            </w:pPr>
            <w:r>
              <w:rPr>
                <w:sz w:val="20"/>
                <w:szCs w:val="20"/>
              </w:rPr>
              <w:t xml:space="preserve">decides </w:t>
            </w:r>
            <w:r w:rsidR="008F2087">
              <w:rPr>
                <w:sz w:val="20"/>
                <w:szCs w:val="20"/>
              </w:rPr>
              <w:t>hastily</w:t>
            </w:r>
          </w:p>
          <w:p w14:paraId="611EE671" w14:textId="68EF9280" w:rsidR="00B4717F" w:rsidRDefault="00B4717F" w:rsidP="00622992">
            <w:pPr>
              <w:pStyle w:val="Listenabsatz"/>
              <w:numPr>
                <w:ilvl w:val="0"/>
                <w:numId w:val="23"/>
              </w:numPr>
              <w:rPr>
                <w:sz w:val="20"/>
                <w:szCs w:val="20"/>
              </w:rPr>
            </w:pPr>
            <w:r>
              <w:rPr>
                <w:sz w:val="20"/>
                <w:szCs w:val="20"/>
              </w:rPr>
              <w:t>bad integration in a group</w:t>
            </w:r>
          </w:p>
          <w:p w14:paraId="49D42C44" w14:textId="085E5472" w:rsidR="00B4717F" w:rsidRDefault="00B4717F" w:rsidP="00622992">
            <w:pPr>
              <w:pStyle w:val="Listenabsatz"/>
              <w:numPr>
                <w:ilvl w:val="0"/>
                <w:numId w:val="23"/>
              </w:numPr>
              <w:rPr>
                <w:sz w:val="20"/>
                <w:szCs w:val="20"/>
              </w:rPr>
            </w:pPr>
            <w:r>
              <w:rPr>
                <w:sz w:val="20"/>
                <w:szCs w:val="20"/>
              </w:rPr>
              <w:t>expects too much from others</w:t>
            </w:r>
          </w:p>
          <w:p w14:paraId="25DA60BF" w14:textId="467AAE49" w:rsidR="00B4717F" w:rsidRDefault="00B4717F" w:rsidP="00622992">
            <w:pPr>
              <w:pStyle w:val="Listenabsatz"/>
              <w:numPr>
                <w:ilvl w:val="0"/>
                <w:numId w:val="23"/>
              </w:numPr>
              <w:rPr>
                <w:sz w:val="20"/>
                <w:szCs w:val="20"/>
              </w:rPr>
            </w:pPr>
            <w:r>
              <w:rPr>
                <w:sz w:val="20"/>
                <w:szCs w:val="20"/>
              </w:rPr>
              <w:t>overlooks risks</w:t>
            </w:r>
          </w:p>
          <w:p w14:paraId="6B7CEF7F" w14:textId="77777777" w:rsidR="00B55178" w:rsidRPr="00B55178" w:rsidRDefault="00B55178" w:rsidP="00622992">
            <w:pPr>
              <w:rPr>
                <w:sz w:val="20"/>
                <w:szCs w:val="20"/>
              </w:rPr>
            </w:pPr>
          </w:p>
          <w:p w14:paraId="185822EA" w14:textId="1C69F844" w:rsidR="00C20C7F" w:rsidRDefault="00C20C7F" w:rsidP="00622992">
            <w:pPr>
              <w:rPr>
                <w:b/>
                <w:sz w:val="24"/>
              </w:rPr>
            </w:pPr>
            <w:r w:rsidRPr="005D56B6">
              <w:rPr>
                <w:b/>
                <w:sz w:val="24"/>
              </w:rPr>
              <w:t>ideal circumstances</w:t>
            </w:r>
          </w:p>
          <w:p w14:paraId="73A78037" w14:textId="1042F98E" w:rsidR="005D56B6" w:rsidRDefault="005D56B6" w:rsidP="00622992">
            <w:pPr>
              <w:pStyle w:val="Listenabsatz"/>
              <w:numPr>
                <w:ilvl w:val="0"/>
                <w:numId w:val="24"/>
              </w:numPr>
              <w:rPr>
                <w:sz w:val="20"/>
                <w:szCs w:val="20"/>
              </w:rPr>
            </w:pPr>
            <w:r w:rsidRPr="005D56B6">
              <w:rPr>
                <w:sz w:val="20"/>
                <w:szCs w:val="20"/>
              </w:rPr>
              <w:t>freedom of decision</w:t>
            </w:r>
          </w:p>
          <w:p w14:paraId="746C7980" w14:textId="34CDE6BB" w:rsidR="005D56B6" w:rsidRDefault="005D56B6" w:rsidP="00622992">
            <w:pPr>
              <w:pStyle w:val="Listenabsatz"/>
              <w:numPr>
                <w:ilvl w:val="0"/>
                <w:numId w:val="24"/>
              </w:numPr>
              <w:rPr>
                <w:sz w:val="20"/>
                <w:szCs w:val="20"/>
              </w:rPr>
            </w:pPr>
            <w:r>
              <w:rPr>
                <w:sz w:val="20"/>
                <w:szCs w:val="20"/>
              </w:rPr>
              <w:t>challenges</w:t>
            </w:r>
          </w:p>
          <w:p w14:paraId="5A19592B" w14:textId="5EB01FCE" w:rsidR="005D56B6" w:rsidRDefault="005D56B6" w:rsidP="00622992">
            <w:pPr>
              <w:pStyle w:val="Listenabsatz"/>
              <w:numPr>
                <w:ilvl w:val="0"/>
                <w:numId w:val="24"/>
              </w:numPr>
              <w:rPr>
                <w:sz w:val="20"/>
                <w:szCs w:val="20"/>
              </w:rPr>
            </w:pPr>
            <w:r>
              <w:rPr>
                <w:sz w:val="20"/>
                <w:szCs w:val="20"/>
              </w:rPr>
              <w:t>great projects</w:t>
            </w:r>
          </w:p>
          <w:p w14:paraId="25C111B5" w14:textId="7DACB3D8" w:rsidR="005D56B6" w:rsidRDefault="005D56B6" w:rsidP="00622992">
            <w:pPr>
              <w:pStyle w:val="Listenabsatz"/>
              <w:numPr>
                <w:ilvl w:val="0"/>
                <w:numId w:val="24"/>
              </w:numPr>
              <w:rPr>
                <w:sz w:val="20"/>
                <w:szCs w:val="20"/>
              </w:rPr>
            </w:pPr>
            <w:r>
              <w:rPr>
                <w:sz w:val="20"/>
                <w:szCs w:val="20"/>
              </w:rPr>
              <w:t>independent working</w:t>
            </w:r>
          </w:p>
          <w:p w14:paraId="657C7135" w14:textId="4E497B8F" w:rsidR="005D56B6" w:rsidRDefault="008F2087" w:rsidP="00622992">
            <w:pPr>
              <w:pStyle w:val="Listenabsatz"/>
              <w:numPr>
                <w:ilvl w:val="0"/>
                <w:numId w:val="24"/>
              </w:numPr>
              <w:rPr>
                <w:sz w:val="20"/>
                <w:szCs w:val="20"/>
              </w:rPr>
            </w:pPr>
            <w:r>
              <w:rPr>
                <w:sz w:val="20"/>
                <w:szCs w:val="20"/>
              </w:rPr>
              <w:t xml:space="preserve">as </w:t>
            </w:r>
            <w:r w:rsidR="005D56B6">
              <w:rPr>
                <w:sz w:val="20"/>
                <w:szCs w:val="20"/>
              </w:rPr>
              <w:t>little control as possible</w:t>
            </w:r>
          </w:p>
          <w:p w14:paraId="0246F539" w14:textId="72304E60" w:rsidR="005D56B6" w:rsidRDefault="008F2087" w:rsidP="00622992">
            <w:pPr>
              <w:pStyle w:val="Listenabsatz"/>
              <w:numPr>
                <w:ilvl w:val="0"/>
                <w:numId w:val="24"/>
              </w:numPr>
              <w:rPr>
                <w:sz w:val="20"/>
                <w:szCs w:val="20"/>
              </w:rPr>
            </w:pPr>
            <w:r>
              <w:rPr>
                <w:sz w:val="20"/>
                <w:szCs w:val="20"/>
              </w:rPr>
              <w:t xml:space="preserve">as </w:t>
            </w:r>
            <w:r w:rsidR="005D56B6">
              <w:rPr>
                <w:sz w:val="20"/>
                <w:szCs w:val="20"/>
              </w:rPr>
              <w:t>little detailed working as possible</w:t>
            </w:r>
          </w:p>
          <w:p w14:paraId="1C88001A" w14:textId="343C3BF4" w:rsidR="005D56B6" w:rsidRPr="005D56B6" w:rsidRDefault="000F7786" w:rsidP="00622992">
            <w:pPr>
              <w:pStyle w:val="Listenabsatz"/>
              <w:numPr>
                <w:ilvl w:val="0"/>
                <w:numId w:val="24"/>
              </w:numPr>
              <w:rPr>
                <w:sz w:val="20"/>
                <w:szCs w:val="20"/>
              </w:rPr>
            </w:pPr>
            <w:r>
              <w:rPr>
                <w:sz w:val="20"/>
                <w:szCs w:val="20"/>
              </w:rPr>
              <w:t>precise goals</w:t>
            </w:r>
          </w:p>
          <w:p w14:paraId="11E78EA2" w14:textId="77777777" w:rsidR="00FA58E9" w:rsidRPr="00DF16FC" w:rsidRDefault="00FA58E9" w:rsidP="00622992">
            <w:pPr>
              <w:shd w:val="clear" w:color="auto" w:fill="FFFFFF"/>
              <w:autoSpaceDE w:val="0"/>
              <w:autoSpaceDN w:val="0"/>
              <w:adjustRightInd w:val="0"/>
              <w:spacing w:line="276" w:lineRule="auto"/>
              <w:jc w:val="both"/>
              <w:rPr>
                <w:rFonts w:cs="Arial"/>
                <w:color w:val="000000"/>
                <w:sz w:val="12"/>
                <w:szCs w:val="20"/>
              </w:rPr>
            </w:pPr>
          </w:p>
        </w:tc>
        <w:tc>
          <w:tcPr>
            <w:tcW w:w="4786" w:type="dxa"/>
          </w:tcPr>
          <w:p w14:paraId="7B57A587" w14:textId="77777777" w:rsidR="00FA58E9" w:rsidRPr="00DF16FC" w:rsidRDefault="00FA58E9" w:rsidP="00622992">
            <w:pPr>
              <w:shd w:val="clear" w:color="auto" w:fill="FFFFFF"/>
              <w:autoSpaceDE w:val="0"/>
              <w:autoSpaceDN w:val="0"/>
              <w:adjustRightInd w:val="0"/>
              <w:spacing w:line="276" w:lineRule="auto"/>
              <w:jc w:val="center"/>
              <w:rPr>
                <w:rFonts w:cs="Arial"/>
                <w:color w:val="000000"/>
                <w:sz w:val="10"/>
                <w:szCs w:val="10"/>
              </w:rPr>
            </w:pPr>
          </w:p>
          <w:p w14:paraId="6C763396" w14:textId="3342708C" w:rsidR="00FA58E9" w:rsidRDefault="00FA58E9" w:rsidP="00622992">
            <w:pPr>
              <w:shd w:val="clear" w:color="auto" w:fill="FFFFFF"/>
              <w:autoSpaceDE w:val="0"/>
              <w:autoSpaceDN w:val="0"/>
              <w:adjustRightInd w:val="0"/>
              <w:spacing w:line="276" w:lineRule="auto"/>
              <w:jc w:val="center"/>
              <w:rPr>
                <w:rFonts w:eastAsiaTheme="majorEastAsia" w:cstheme="majorBidi"/>
                <w:b/>
                <w:bCs/>
                <w:iCs/>
                <w:caps/>
                <w:color w:val="E36C0A" w:themeColor="accent6" w:themeShade="BF"/>
                <w:szCs w:val="32"/>
              </w:rPr>
            </w:pPr>
            <w:r w:rsidRPr="00DF16FC">
              <w:rPr>
                <w:rFonts w:eastAsiaTheme="majorEastAsia" w:cstheme="majorBidi"/>
                <w:b/>
                <w:bCs/>
                <w:iCs/>
                <w:caps/>
                <w:color w:val="E36C0A" w:themeColor="accent6" w:themeShade="BF"/>
                <w:szCs w:val="32"/>
              </w:rPr>
              <w:t>Initiativ</w:t>
            </w:r>
            <w:r w:rsidR="00B9418E">
              <w:rPr>
                <w:rFonts w:eastAsiaTheme="majorEastAsia" w:cstheme="majorBidi"/>
                <w:b/>
                <w:bCs/>
                <w:iCs/>
                <w:caps/>
                <w:color w:val="E36C0A" w:themeColor="accent6" w:themeShade="BF"/>
                <w:szCs w:val="32"/>
              </w:rPr>
              <w:t xml:space="preserve"> character</w:t>
            </w:r>
          </w:p>
          <w:p w14:paraId="16E472DE" w14:textId="77777777" w:rsidR="00391774" w:rsidRDefault="00391774" w:rsidP="00622992">
            <w:pPr>
              <w:shd w:val="clear" w:color="auto" w:fill="FFFFFF"/>
              <w:autoSpaceDE w:val="0"/>
              <w:autoSpaceDN w:val="0"/>
              <w:adjustRightInd w:val="0"/>
              <w:spacing w:line="276" w:lineRule="auto"/>
              <w:jc w:val="center"/>
              <w:rPr>
                <w:rFonts w:eastAsiaTheme="majorEastAsia" w:cstheme="majorBidi"/>
                <w:b/>
                <w:bCs/>
                <w:iCs/>
                <w:caps/>
                <w:color w:val="E36C0A" w:themeColor="accent6" w:themeShade="BF"/>
                <w:szCs w:val="32"/>
              </w:rPr>
            </w:pPr>
          </w:p>
          <w:p w14:paraId="097FD7BB" w14:textId="35BF6319" w:rsidR="005559D9" w:rsidRDefault="00B55178" w:rsidP="00622992">
            <w:pPr>
              <w:rPr>
                <w:b/>
                <w:sz w:val="24"/>
              </w:rPr>
            </w:pPr>
            <w:r>
              <w:rPr>
                <w:b/>
                <w:sz w:val="24"/>
              </w:rPr>
              <w:t>S</w:t>
            </w:r>
            <w:r w:rsidR="005559D9" w:rsidRPr="00B4717F">
              <w:rPr>
                <w:b/>
                <w:sz w:val="24"/>
              </w:rPr>
              <w:t>trength</w:t>
            </w:r>
          </w:p>
          <w:p w14:paraId="0063214F" w14:textId="77777777" w:rsidR="00B55178" w:rsidRDefault="00B55178" w:rsidP="00622992">
            <w:pPr>
              <w:rPr>
                <w:b/>
                <w:sz w:val="24"/>
              </w:rPr>
            </w:pPr>
          </w:p>
          <w:p w14:paraId="0883CA39" w14:textId="7752356D" w:rsidR="005559D9" w:rsidRDefault="004E294D" w:rsidP="00622992">
            <w:pPr>
              <w:pStyle w:val="Listenabsatz"/>
              <w:numPr>
                <w:ilvl w:val="0"/>
                <w:numId w:val="22"/>
              </w:numPr>
              <w:rPr>
                <w:sz w:val="20"/>
                <w:szCs w:val="20"/>
              </w:rPr>
            </w:pPr>
            <w:r>
              <w:rPr>
                <w:sz w:val="20"/>
                <w:szCs w:val="20"/>
              </w:rPr>
              <w:t>sociable</w:t>
            </w:r>
          </w:p>
          <w:p w14:paraId="42F1AEE8" w14:textId="27C83AB0" w:rsidR="005559D9" w:rsidRDefault="004E294D" w:rsidP="00622992">
            <w:pPr>
              <w:pStyle w:val="Listenabsatz"/>
              <w:numPr>
                <w:ilvl w:val="0"/>
                <w:numId w:val="22"/>
              </w:numPr>
              <w:rPr>
                <w:sz w:val="20"/>
                <w:szCs w:val="20"/>
              </w:rPr>
            </w:pPr>
            <w:r>
              <w:rPr>
                <w:sz w:val="20"/>
                <w:szCs w:val="20"/>
              </w:rPr>
              <w:t>propagates optimism and enthusiasm</w:t>
            </w:r>
          </w:p>
          <w:p w14:paraId="4CCFD355" w14:textId="1DEBDC3B" w:rsidR="005559D9" w:rsidRDefault="00E962C8" w:rsidP="00622992">
            <w:pPr>
              <w:pStyle w:val="Listenabsatz"/>
              <w:numPr>
                <w:ilvl w:val="0"/>
                <w:numId w:val="22"/>
              </w:numPr>
              <w:rPr>
                <w:sz w:val="20"/>
                <w:szCs w:val="20"/>
              </w:rPr>
            </w:pPr>
            <w:r>
              <w:rPr>
                <w:sz w:val="20"/>
                <w:szCs w:val="20"/>
              </w:rPr>
              <w:t>can enjoy life to the full</w:t>
            </w:r>
          </w:p>
          <w:p w14:paraId="5BEB4C54" w14:textId="05801680" w:rsidR="005559D9" w:rsidRDefault="00E962C8" w:rsidP="00622992">
            <w:pPr>
              <w:pStyle w:val="Listenabsatz"/>
              <w:numPr>
                <w:ilvl w:val="0"/>
                <w:numId w:val="22"/>
              </w:numPr>
              <w:rPr>
                <w:sz w:val="20"/>
                <w:szCs w:val="20"/>
              </w:rPr>
            </w:pPr>
            <w:r>
              <w:rPr>
                <w:sz w:val="20"/>
                <w:szCs w:val="20"/>
              </w:rPr>
              <w:t>is happy to communicate well</w:t>
            </w:r>
          </w:p>
          <w:p w14:paraId="6CDC144B" w14:textId="21102B4F" w:rsidR="005559D9" w:rsidRDefault="00E962C8" w:rsidP="00622992">
            <w:pPr>
              <w:pStyle w:val="Listenabsatz"/>
              <w:numPr>
                <w:ilvl w:val="0"/>
                <w:numId w:val="22"/>
              </w:numPr>
              <w:rPr>
                <w:sz w:val="20"/>
                <w:szCs w:val="20"/>
              </w:rPr>
            </w:pPr>
            <w:r>
              <w:rPr>
                <w:sz w:val="20"/>
                <w:szCs w:val="20"/>
              </w:rPr>
              <w:t>spreads good mood</w:t>
            </w:r>
          </w:p>
          <w:p w14:paraId="52038305" w14:textId="4697D76D" w:rsidR="005559D9" w:rsidRPr="00104CF4" w:rsidRDefault="005559D9" w:rsidP="00622992">
            <w:pPr>
              <w:rPr>
                <w:color w:val="00B050"/>
                <w:sz w:val="20"/>
                <w:szCs w:val="20"/>
              </w:rPr>
            </w:pPr>
            <w:r w:rsidRPr="00104CF4">
              <w:rPr>
                <w:color w:val="00B050"/>
                <w:sz w:val="20"/>
                <w:szCs w:val="20"/>
              </w:rPr>
              <w:t xml:space="preserve">Teamwork: </w:t>
            </w:r>
            <w:r w:rsidR="00E962C8" w:rsidRPr="00104CF4">
              <w:rPr>
                <w:color w:val="00B050"/>
                <w:sz w:val="20"/>
                <w:szCs w:val="20"/>
              </w:rPr>
              <w:t xml:space="preserve">establishes contacts </w:t>
            </w:r>
          </w:p>
          <w:p w14:paraId="30CCAE00" w14:textId="77777777" w:rsidR="008F2087" w:rsidRPr="00104CF4" w:rsidRDefault="00A16445" w:rsidP="00622992">
            <w:pPr>
              <w:rPr>
                <w:color w:val="FF0000"/>
                <w:sz w:val="20"/>
                <w:szCs w:val="20"/>
              </w:rPr>
            </w:pPr>
            <w:r w:rsidRPr="00104CF4">
              <w:rPr>
                <w:color w:val="FF0000"/>
                <w:sz w:val="20"/>
                <w:szCs w:val="20"/>
              </w:rPr>
              <w:t>L</w:t>
            </w:r>
            <w:r w:rsidR="005559D9" w:rsidRPr="00104CF4">
              <w:rPr>
                <w:color w:val="FF0000"/>
                <w:sz w:val="20"/>
                <w:szCs w:val="20"/>
              </w:rPr>
              <w:t>ider</w:t>
            </w:r>
            <w:r w:rsidRPr="00104CF4">
              <w:rPr>
                <w:color w:val="FF0000"/>
                <w:sz w:val="20"/>
                <w:szCs w:val="20"/>
              </w:rPr>
              <w:t>ship role</w:t>
            </w:r>
            <w:r w:rsidR="005559D9" w:rsidRPr="00104CF4">
              <w:rPr>
                <w:color w:val="FF0000"/>
                <w:sz w:val="20"/>
                <w:szCs w:val="20"/>
              </w:rPr>
              <w:t xml:space="preserve">: </w:t>
            </w:r>
            <w:r w:rsidR="00E962C8" w:rsidRPr="00104CF4">
              <w:rPr>
                <w:color w:val="FF0000"/>
                <w:sz w:val="20"/>
                <w:szCs w:val="20"/>
              </w:rPr>
              <w:t xml:space="preserve">enables </w:t>
            </w:r>
            <w:r w:rsidR="008F2087" w:rsidRPr="00104CF4">
              <w:rPr>
                <w:color w:val="FF0000"/>
                <w:sz w:val="20"/>
                <w:szCs w:val="20"/>
              </w:rPr>
              <w:t>open</w:t>
            </w:r>
            <w:r w:rsidR="00883F3E" w:rsidRPr="00104CF4">
              <w:rPr>
                <w:color w:val="FF0000"/>
                <w:sz w:val="20"/>
                <w:szCs w:val="20"/>
              </w:rPr>
              <w:t xml:space="preserve"> conversations,</w:t>
            </w:r>
          </w:p>
          <w:p w14:paraId="6BC647BB" w14:textId="7770066E" w:rsidR="005559D9" w:rsidRDefault="00B55178" w:rsidP="00622992">
            <w:pPr>
              <w:rPr>
                <w:color w:val="FF0000"/>
                <w:sz w:val="20"/>
                <w:szCs w:val="20"/>
              </w:rPr>
            </w:pPr>
            <w:r>
              <w:rPr>
                <w:color w:val="FF0000"/>
                <w:sz w:val="20"/>
                <w:szCs w:val="20"/>
              </w:rPr>
              <w:t>w</w:t>
            </w:r>
            <w:r w:rsidR="008F2087" w:rsidRPr="00104CF4">
              <w:rPr>
                <w:color w:val="FF0000"/>
                <w:sz w:val="20"/>
                <w:szCs w:val="20"/>
              </w:rPr>
              <w:t>ants everyone to agree all the time</w:t>
            </w:r>
          </w:p>
          <w:p w14:paraId="1FB38ED1" w14:textId="77777777" w:rsidR="00B55178" w:rsidRPr="00104CF4" w:rsidRDefault="00B55178" w:rsidP="00622992">
            <w:pPr>
              <w:rPr>
                <w:color w:val="FF0000"/>
                <w:sz w:val="20"/>
                <w:szCs w:val="20"/>
              </w:rPr>
            </w:pPr>
          </w:p>
          <w:p w14:paraId="086C2F42" w14:textId="570F4C58" w:rsidR="005559D9" w:rsidRDefault="00EA21C9" w:rsidP="00622992">
            <w:pPr>
              <w:rPr>
                <w:b/>
                <w:sz w:val="24"/>
              </w:rPr>
            </w:pPr>
            <w:r>
              <w:rPr>
                <w:b/>
                <w:sz w:val="24"/>
              </w:rPr>
              <w:t>w</w:t>
            </w:r>
            <w:r w:rsidR="005559D9" w:rsidRPr="00B4717F">
              <w:rPr>
                <w:b/>
                <w:sz w:val="24"/>
              </w:rPr>
              <w:t>eakness</w:t>
            </w:r>
          </w:p>
          <w:p w14:paraId="395DAD13" w14:textId="08068097" w:rsidR="005559D9" w:rsidRDefault="00883F3E" w:rsidP="00622992">
            <w:pPr>
              <w:pStyle w:val="Listenabsatz"/>
              <w:numPr>
                <w:ilvl w:val="0"/>
                <w:numId w:val="23"/>
              </w:numPr>
              <w:rPr>
                <w:sz w:val="20"/>
                <w:szCs w:val="20"/>
              </w:rPr>
            </w:pPr>
            <w:r>
              <w:rPr>
                <w:sz w:val="20"/>
                <w:szCs w:val="20"/>
              </w:rPr>
              <w:t>needs appreciation</w:t>
            </w:r>
          </w:p>
          <w:p w14:paraId="59C59149" w14:textId="5A1FB462" w:rsidR="005559D9" w:rsidRDefault="003C5DC0" w:rsidP="00622992">
            <w:pPr>
              <w:pStyle w:val="Listenabsatz"/>
              <w:numPr>
                <w:ilvl w:val="0"/>
                <w:numId w:val="23"/>
              </w:numPr>
              <w:rPr>
                <w:sz w:val="20"/>
                <w:szCs w:val="20"/>
              </w:rPr>
            </w:pPr>
            <w:r>
              <w:rPr>
                <w:sz w:val="20"/>
                <w:szCs w:val="20"/>
              </w:rPr>
              <w:t>bad oranised</w:t>
            </w:r>
          </w:p>
          <w:p w14:paraId="0B638021" w14:textId="0FBBDEBF" w:rsidR="005559D9" w:rsidRDefault="003C5DC0" w:rsidP="00622992">
            <w:pPr>
              <w:pStyle w:val="Listenabsatz"/>
              <w:numPr>
                <w:ilvl w:val="0"/>
                <w:numId w:val="23"/>
              </w:numPr>
              <w:rPr>
                <w:sz w:val="20"/>
                <w:szCs w:val="20"/>
              </w:rPr>
            </w:pPr>
            <w:r>
              <w:rPr>
                <w:sz w:val="20"/>
                <w:szCs w:val="20"/>
              </w:rPr>
              <w:t>doesn’t like conflicts</w:t>
            </w:r>
          </w:p>
          <w:p w14:paraId="2E534B4F" w14:textId="29D31EEF" w:rsidR="003B14D7" w:rsidRDefault="00B55178" w:rsidP="00622992">
            <w:pPr>
              <w:pStyle w:val="Listenabsatz"/>
              <w:numPr>
                <w:ilvl w:val="0"/>
                <w:numId w:val="23"/>
              </w:numPr>
              <w:rPr>
                <w:sz w:val="20"/>
                <w:szCs w:val="20"/>
              </w:rPr>
            </w:pPr>
            <w:r>
              <w:rPr>
                <w:sz w:val="20"/>
                <w:szCs w:val="20"/>
              </w:rPr>
              <w:t>d</w:t>
            </w:r>
            <w:r w:rsidR="003B14D7" w:rsidRPr="003B14D7">
              <w:rPr>
                <w:sz w:val="20"/>
                <w:szCs w:val="20"/>
              </w:rPr>
              <w:t>oesn't finish what has been started</w:t>
            </w:r>
          </w:p>
          <w:p w14:paraId="75DE9550" w14:textId="23567D7C" w:rsidR="005559D9" w:rsidRDefault="003B14D7" w:rsidP="00622992">
            <w:pPr>
              <w:pStyle w:val="Listenabsatz"/>
              <w:numPr>
                <w:ilvl w:val="0"/>
                <w:numId w:val="23"/>
              </w:numPr>
              <w:rPr>
                <w:sz w:val="20"/>
                <w:szCs w:val="20"/>
              </w:rPr>
            </w:pPr>
            <w:r>
              <w:rPr>
                <w:sz w:val="20"/>
                <w:szCs w:val="20"/>
              </w:rPr>
              <w:t>Ta</w:t>
            </w:r>
            <w:r w:rsidR="00B55178">
              <w:rPr>
                <w:sz w:val="20"/>
                <w:szCs w:val="20"/>
              </w:rPr>
              <w:t>l</w:t>
            </w:r>
            <w:r w:rsidR="00104CF4">
              <w:rPr>
                <w:sz w:val="20"/>
                <w:szCs w:val="20"/>
              </w:rPr>
              <w:t>k</w:t>
            </w:r>
            <w:r>
              <w:rPr>
                <w:sz w:val="20"/>
                <w:szCs w:val="20"/>
              </w:rPr>
              <w:t>s too much</w:t>
            </w:r>
          </w:p>
          <w:p w14:paraId="7713181F" w14:textId="51FF53AC" w:rsidR="005559D9" w:rsidRDefault="003B14D7" w:rsidP="00622992">
            <w:pPr>
              <w:pStyle w:val="Listenabsatz"/>
              <w:numPr>
                <w:ilvl w:val="0"/>
                <w:numId w:val="23"/>
              </w:numPr>
              <w:rPr>
                <w:sz w:val="20"/>
                <w:szCs w:val="20"/>
              </w:rPr>
            </w:pPr>
            <w:r>
              <w:rPr>
                <w:sz w:val="20"/>
                <w:szCs w:val="20"/>
              </w:rPr>
              <w:t>Can’t be alone very well</w:t>
            </w:r>
          </w:p>
          <w:p w14:paraId="4B39E19F" w14:textId="6E3317A0" w:rsidR="003B14D7" w:rsidRDefault="003B14D7" w:rsidP="00622992">
            <w:pPr>
              <w:pStyle w:val="Listenabsatz"/>
              <w:numPr>
                <w:ilvl w:val="0"/>
                <w:numId w:val="23"/>
              </w:numPr>
              <w:rPr>
                <w:sz w:val="20"/>
                <w:szCs w:val="20"/>
              </w:rPr>
            </w:pPr>
            <w:r>
              <w:rPr>
                <w:sz w:val="20"/>
                <w:szCs w:val="20"/>
              </w:rPr>
              <w:t xml:space="preserve">Little </w:t>
            </w:r>
            <w:r w:rsidRPr="003B14D7">
              <w:rPr>
                <w:sz w:val="20"/>
                <w:szCs w:val="20"/>
              </w:rPr>
              <w:t>detailed work</w:t>
            </w:r>
          </w:p>
          <w:p w14:paraId="391E4FDC" w14:textId="77777777" w:rsidR="00B55178" w:rsidRPr="00B55178" w:rsidRDefault="00B55178" w:rsidP="00622992">
            <w:pPr>
              <w:rPr>
                <w:sz w:val="20"/>
                <w:szCs w:val="20"/>
              </w:rPr>
            </w:pPr>
          </w:p>
          <w:p w14:paraId="6B401E9A" w14:textId="77ECE028" w:rsidR="005559D9" w:rsidRDefault="005559D9" w:rsidP="00622992">
            <w:pPr>
              <w:rPr>
                <w:b/>
                <w:sz w:val="24"/>
              </w:rPr>
            </w:pPr>
            <w:r w:rsidRPr="005D56B6">
              <w:rPr>
                <w:b/>
                <w:sz w:val="24"/>
              </w:rPr>
              <w:t>ideal circumstances</w:t>
            </w:r>
          </w:p>
          <w:p w14:paraId="15E2FC19" w14:textId="6F974740" w:rsidR="005559D9" w:rsidRDefault="00104CF4" w:rsidP="00622992">
            <w:pPr>
              <w:pStyle w:val="Listenabsatz"/>
              <w:numPr>
                <w:ilvl w:val="0"/>
                <w:numId w:val="24"/>
              </w:numPr>
              <w:rPr>
                <w:sz w:val="20"/>
                <w:szCs w:val="20"/>
              </w:rPr>
            </w:pPr>
            <w:r>
              <w:rPr>
                <w:sz w:val="20"/>
                <w:szCs w:val="20"/>
              </w:rPr>
              <w:t>variety</w:t>
            </w:r>
          </w:p>
          <w:p w14:paraId="3FEE1230" w14:textId="00C7020A" w:rsidR="005559D9" w:rsidRDefault="00104CF4" w:rsidP="00622992">
            <w:pPr>
              <w:pStyle w:val="Listenabsatz"/>
              <w:numPr>
                <w:ilvl w:val="0"/>
                <w:numId w:val="24"/>
              </w:numPr>
              <w:rPr>
                <w:sz w:val="20"/>
                <w:szCs w:val="20"/>
              </w:rPr>
            </w:pPr>
            <w:r>
              <w:rPr>
                <w:sz w:val="20"/>
                <w:szCs w:val="20"/>
              </w:rPr>
              <w:t>people</w:t>
            </w:r>
          </w:p>
          <w:p w14:paraId="2B3CA3BD" w14:textId="0932D86D" w:rsidR="005559D9" w:rsidRDefault="00104CF4" w:rsidP="00622992">
            <w:pPr>
              <w:pStyle w:val="Listenabsatz"/>
              <w:numPr>
                <w:ilvl w:val="0"/>
                <w:numId w:val="24"/>
              </w:numPr>
              <w:rPr>
                <w:sz w:val="20"/>
                <w:szCs w:val="20"/>
              </w:rPr>
            </w:pPr>
            <w:r>
              <w:rPr>
                <w:sz w:val="20"/>
                <w:szCs w:val="20"/>
              </w:rPr>
              <w:t>time to enjoy</w:t>
            </w:r>
          </w:p>
          <w:p w14:paraId="50625D81" w14:textId="0A2D71FF" w:rsidR="005559D9" w:rsidRDefault="00104CF4" w:rsidP="00622992">
            <w:pPr>
              <w:pStyle w:val="Listenabsatz"/>
              <w:numPr>
                <w:ilvl w:val="0"/>
                <w:numId w:val="24"/>
              </w:numPr>
              <w:rPr>
                <w:sz w:val="20"/>
                <w:szCs w:val="20"/>
              </w:rPr>
            </w:pPr>
            <w:r>
              <w:rPr>
                <w:sz w:val="20"/>
                <w:szCs w:val="20"/>
              </w:rPr>
              <w:t>little detailed work</w:t>
            </w:r>
          </w:p>
          <w:p w14:paraId="68AA0184" w14:textId="1DCDA2D3" w:rsidR="005559D9" w:rsidRDefault="00104CF4" w:rsidP="00622992">
            <w:pPr>
              <w:pStyle w:val="Listenabsatz"/>
              <w:numPr>
                <w:ilvl w:val="0"/>
                <w:numId w:val="24"/>
              </w:numPr>
              <w:rPr>
                <w:sz w:val="20"/>
                <w:szCs w:val="20"/>
              </w:rPr>
            </w:pPr>
            <w:r>
              <w:rPr>
                <w:sz w:val="20"/>
                <w:szCs w:val="20"/>
              </w:rPr>
              <w:t>flexibility</w:t>
            </w:r>
          </w:p>
          <w:p w14:paraId="5D09151F" w14:textId="512BB11D" w:rsidR="005559D9" w:rsidRDefault="00104CF4" w:rsidP="00622992">
            <w:pPr>
              <w:pStyle w:val="Listenabsatz"/>
              <w:numPr>
                <w:ilvl w:val="0"/>
                <w:numId w:val="24"/>
              </w:numPr>
              <w:rPr>
                <w:sz w:val="20"/>
                <w:szCs w:val="20"/>
              </w:rPr>
            </w:pPr>
            <w:r>
              <w:rPr>
                <w:sz w:val="20"/>
                <w:szCs w:val="20"/>
              </w:rPr>
              <w:t>time for conversations</w:t>
            </w:r>
          </w:p>
          <w:p w14:paraId="6A8F6660" w14:textId="2397A92C" w:rsidR="00756C93" w:rsidRPr="008D0B2D" w:rsidRDefault="00104CF4" w:rsidP="00622992">
            <w:pPr>
              <w:pStyle w:val="Listenabsatz"/>
              <w:numPr>
                <w:ilvl w:val="0"/>
                <w:numId w:val="24"/>
              </w:numPr>
              <w:rPr>
                <w:sz w:val="20"/>
                <w:szCs w:val="20"/>
              </w:rPr>
            </w:pPr>
            <w:r w:rsidRPr="008D0B2D">
              <w:rPr>
                <w:sz w:val="20"/>
                <w:szCs w:val="20"/>
              </w:rPr>
              <w:t>public appreciation</w:t>
            </w:r>
          </w:p>
          <w:p w14:paraId="7210C506" w14:textId="77777777" w:rsidR="00FA58E9" w:rsidRPr="00DF16FC" w:rsidRDefault="00FA58E9" w:rsidP="00622992">
            <w:pPr>
              <w:spacing w:line="276" w:lineRule="auto"/>
              <w:jc w:val="both"/>
              <w:rPr>
                <w:rFonts w:cs="Arial"/>
                <w:color w:val="000000"/>
                <w:sz w:val="4"/>
                <w:szCs w:val="10"/>
              </w:rPr>
            </w:pPr>
          </w:p>
        </w:tc>
      </w:tr>
    </w:tbl>
    <w:p w14:paraId="50C68C10" w14:textId="29E2B53C" w:rsidR="00622992" w:rsidRDefault="00622992"/>
    <w:p w14:paraId="794F9603" w14:textId="7D3ADB69" w:rsidR="00622992" w:rsidRDefault="00622992"/>
    <w:p w14:paraId="560041C1" w14:textId="62E777A1" w:rsidR="00622992" w:rsidRDefault="00622992"/>
    <w:p w14:paraId="64E5589E" w14:textId="4D858C46" w:rsidR="00622992" w:rsidRDefault="00622992"/>
    <w:p w14:paraId="17634255" w14:textId="55F475BE" w:rsidR="00622992" w:rsidRDefault="00622992"/>
    <w:p w14:paraId="1E55E313" w14:textId="5FF51CB4" w:rsidR="00622992" w:rsidRDefault="00622992"/>
    <w:p w14:paraId="595B0632" w14:textId="1409A015" w:rsidR="00622992" w:rsidRDefault="00622992"/>
    <w:p w14:paraId="504EF907" w14:textId="00B4729D" w:rsidR="00622992" w:rsidRDefault="00622992"/>
    <w:p w14:paraId="259DA82F" w14:textId="2C49E0ED" w:rsidR="00622992" w:rsidRDefault="00622992"/>
    <w:p w14:paraId="2946BEE0" w14:textId="1A15603F" w:rsidR="00622992" w:rsidRDefault="00622992"/>
    <w:p w14:paraId="411A09F2" w14:textId="77777777" w:rsidR="00622992" w:rsidRDefault="00622992"/>
    <w:tbl>
      <w:tblPr>
        <w:tblpPr w:leftFromText="141" w:rightFromText="141" w:vertAnchor="text" w:horzAnchor="margin" w:tblpX="-101" w:tblpY="13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786"/>
      </w:tblGrid>
      <w:tr w:rsidR="00FA58E9" w:rsidRPr="00DF16FC" w14:paraId="33EE093F" w14:textId="77777777" w:rsidTr="00622992">
        <w:trPr>
          <w:trHeight w:val="2778"/>
        </w:trPr>
        <w:tc>
          <w:tcPr>
            <w:tcW w:w="4712" w:type="dxa"/>
          </w:tcPr>
          <w:p w14:paraId="6BEA70B5" w14:textId="77777777" w:rsidR="00FA58E9" w:rsidRPr="00DF16FC" w:rsidRDefault="00FA58E9" w:rsidP="00622992">
            <w:pPr>
              <w:spacing w:line="276" w:lineRule="auto"/>
              <w:jc w:val="center"/>
              <w:rPr>
                <w:rFonts w:cs="Arial"/>
                <w:b/>
                <w:bCs/>
                <w:color w:val="000000"/>
                <w:sz w:val="10"/>
                <w:szCs w:val="10"/>
              </w:rPr>
            </w:pPr>
          </w:p>
          <w:p w14:paraId="1BF2BCDA" w14:textId="5517777A" w:rsidR="00FA58E9" w:rsidRDefault="00B9418E" w:rsidP="00622992">
            <w:pPr>
              <w:shd w:val="clear" w:color="auto" w:fill="FFFFFF"/>
              <w:autoSpaceDE w:val="0"/>
              <w:autoSpaceDN w:val="0"/>
              <w:adjustRightInd w:val="0"/>
              <w:spacing w:line="276" w:lineRule="auto"/>
              <w:jc w:val="center"/>
              <w:rPr>
                <w:rFonts w:eastAsiaTheme="majorEastAsia" w:cstheme="majorBidi"/>
                <w:b/>
                <w:bCs/>
                <w:iCs/>
                <w:caps/>
                <w:color w:val="E36C0A" w:themeColor="accent6" w:themeShade="BF"/>
                <w:szCs w:val="32"/>
              </w:rPr>
            </w:pPr>
            <w:r>
              <w:rPr>
                <w:rFonts w:eastAsiaTheme="majorEastAsia" w:cstheme="majorBidi"/>
                <w:b/>
                <w:bCs/>
                <w:iCs/>
                <w:caps/>
                <w:color w:val="E36C0A" w:themeColor="accent6" w:themeShade="BF"/>
                <w:szCs w:val="32"/>
              </w:rPr>
              <w:t>constant Character</w:t>
            </w:r>
          </w:p>
          <w:p w14:paraId="004F7271" w14:textId="77777777" w:rsidR="00391774" w:rsidRDefault="00391774" w:rsidP="00622992">
            <w:pPr>
              <w:shd w:val="clear" w:color="auto" w:fill="FFFFFF"/>
              <w:autoSpaceDE w:val="0"/>
              <w:autoSpaceDN w:val="0"/>
              <w:adjustRightInd w:val="0"/>
              <w:spacing w:line="276" w:lineRule="auto"/>
              <w:jc w:val="center"/>
              <w:rPr>
                <w:rFonts w:eastAsiaTheme="majorEastAsia" w:cstheme="majorBidi"/>
                <w:b/>
                <w:bCs/>
                <w:iCs/>
                <w:caps/>
                <w:color w:val="E36C0A" w:themeColor="accent6" w:themeShade="BF"/>
                <w:szCs w:val="32"/>
              </w:rPr>
            </w:pPr>
          </w:p>
          <w:p w14:paraId="746CBCAD" w14:textId="3DD13D1F" w:rsidR="005559D9" w:rsidRDefault="00391774" w:rsidP="00622992">
            <w:pPr>
              <w:rPr>
                <w:b/>
                <w:sz w:val="24"/>
              </w:rPr>
            </w:pPr>
            <w:r>
              <w:rPr>
                <w:b/>
                <w:sz w:val="24"/>
              </w:rPr>
              <w:t>S</w:t>
            </w:r>
            <w:r w:rsidR="005559D9" w:rsidRPr="00B4717F">
              <w:rPr>
                <w:b/>
                <w:sz w:val="24"/>
              </w:rPr>
              <w:t>trength</w:t>
            </w:r>
          </w:p>
          <w:p w14:paraId="50A07004" w14:textId="77777777" w:rsidR="00391774" w:rsidRDefault="00391774" w:rsidP="00622992">
            <w:pPr>
              <w:rPr>
                <w:b/>
                <w:sz w:val="24"/>
              </w:rPr>
            </w:pPr>
          </w:p>
          <w:p w14:paraId="0A8F29FE" w14:textId="64BBA84A" w:rsidR="005559D9" w:rsidRDefault="00130C20" w:rsidP="00622992">
            <w:pPr>
              <w:pStyle w:val="Listenabsatz"/>
              <w:numPr>
                <w:ilvl w:val="0"/>
                <w:numId w:val="22"/>
              </w:numPr>
              <w:rPr>
                <w:sz w:val="20"/>
                <w:szCs w:val="20"/>
              </w:rPr>
            </w:pPr>
            <w:r>
              <w:rPr>
                <w:sz w:val="20"/>
                <w:szCs w:val="20"/>
              </w:rPr>
              <w:t>creates harmony</w:t>
            </w:r>
          </w:p>
          <w:p w14:paraId="314AB38A" w14:textId="568B6F47" w:rsidR="005559D9" w:rsidRDefault="00130C20" w:rsidP="00622992">
            <w:pPr>
              <w:pStyle w:val="Listenabsatz"/>
              <w:numPr>
                <w:ilvl w:val="0"/>
                <w:numId w:val="22"/>
              </w:numPr>
              <w:rPr>
                <w:sz w:val="20"/>
                <w:szCs w:val="20"/>
              </w:rPr>
            </w:pPr>
            <w:r>
              <w:rPr>
                <w:sz w:val="20"/>
                <w:szCs w:val="20"/>
              </w:rPr>
              <w:t>fits well in a group</w:t>
            </w:r>
          </w:p>
          <w:p w14:paraId="19D68CCD" w14:textId="5A420D4D" w:rsidR="005559D9" w:rsidRDefault="00130C20" w:rsidP="00622992">
            <w:pPr>
              <w:pStyle w:val="Listenabsatz"/>
              <w:numPr>
                <w:ilvl w:val="0"/>
                <w:numId w:val="22"/>
              </w:numPr>
              <w:rPr>
                <w:sz w:val="20"/>
                <w:szCs w:val="20"/>
              </w:rPr>
            </w:pPr>
            <w:r>
              <w:rPr>
                <w:sz w:val="20"/>
                <w:szCs w:val="20"/>
              </w:rPr>
              <w:t>listens well</w:t>
            </w:r>
          </w:p>
          <w:p w14:paraId="56E45BE1" w14:textId="457D9576" w:rsidR="005559D9" w:rsidRDefault="00130C20" w:rsidP="00622992">
            <w:pPr>
              <w:pStyle w:val="Listenabsatz"/>
              <w:numPr>
                <w:ilvl w:val="0"/>
                <w:numId w:val="22"/>
              </w:numPr>
              <w:rPr>
                <w:sz w:val="20"/>
                <w:szCs w:val="20"/>
              </w:rPr>
            </w:pPr>
            <w:r>
              <w:rPr>
                <w:sz w:val="20"/>
                <w:szCs w:val="20"/>
              </w:rPr>
              <w:t>loyal</w:t>
            </w:r>
          </w:p>
          <w:p w14:paraId="11A5A48D" w14:textId="7B823079" w:rsidR="005559D9" w:rsidRDefault="00130C20" w:rsidP="00622992">
            <w:pPr>
              <w:pStyle w:val="Listenabsatz"/>
              <w:numPr>
                <w:ilvl w:val="0"/>
                <w:numId w:val="22"/>
              </w:numPr>
              <w:rPr>
                <w:sz w:val="20"/>
                <w:szCs w:val="20"/>
              </w:rPr>
            </w:pPr>
            <w:r>
              <w:rPr>
                <w:sz w:val="20"/>
                <w:szCs w:val="20"/>
              </w:rPr>
              <w:t>reliable</w:t>
            </w:r>
          </w:p>
          <w:p w14:paraId="1AA67896" w14:textId="0FE9C1E1" w:rsidR="005559D9" w:rsidRPr="00B70976" w:rsidRDefault="005559D9" w:rsidP="00622992">
            <w:pPr>
              <w:rPr>
                <w:color w:val="00B050"/>
                <w:sz w:val="20"/>
                <w:szCs w:val="20"/>
              </w:rPr>
            </w:pPr>
            <w:r w:rsidRPr="00B70976">
              <w:rPr>
                <w:color w:val="00B050"/>
                <w:sz w:val="20"/>
                <w:szCs w:val="20"/>
              </w:rPr>
              <w:t xml:space="preserve">Teamwork: </w:t>
            </w:r>
            <w:r w:rsidR="00130C20">
              <w:rPr>
                <w:color w:val="00B050"/>
                <w:sz w:val="20"/>
                <w:szCs w:val="20"/>
              </w:rPr>
              <w:t>harmonises, carries out special work</w:t>
            </w:r>
          </w:p>
          <w:p w14:paraId="7F6CD147" w14:textId="1F229AEA" w:rsidR="005559D9" w:rsidRDefault="00B70976" w:rsidP="00622992">
            <w:pPr>
              <w:rPr>
                <w:color w:val="FF0000"/>
                <w:sz w:val="20"/>
                <w:szCs w:val="20"/>
              </w:rPr>
            </w:pPr>
            <w:r w:rsidRPr="00B70976">
              <w:rPr>
                <w:color w:val="FF0000"/>
                <w:sz w:val="20"/>
                <w:szCs w:val="20"/>
              </w:rPr>
              <w:t>Lidership role</w:t>
            </w:r>
            <w:r w:rsidR="005559D9" w:rsidRPr="00B70976">
              <w:rPr>
                <w:color w:val="FF0000"/>
                <w:sz w:val="20"/>
                <w:szCs w:val="20"/>
              </w:rPr>
              <w:t xml:space="preserve">: </w:t>
            </w:r>
            <w:r w:rsidR="00130C20">
              <w:rPr>
                <w:color w:val="FF0000"/>
                <w:sz w:val="20"/>
                <w:szCs w:val="20"/>
              </w:rPr>
              <w:t>helps others to manage their work</w:t>
            </w:r>
          </w:p>
          <w:p w14:paraId="0D9DD5E2" w14:textId="77777777" w:rsidR="00391774" w:rsidRPr="00B70976" w:rsidRDefault="00391774" w:rsidP="00622992">
            <w:pPr>
              <w:rPr>
                <w:color w:val="FF0000"/>
                <w:sz w:val="20"/>
                <w:szCs w:val="20"/>
              </w:rPr>
            </w:pPr>
          </w:p>
          <w:p w14:paraId="47F48A28" w14:textId="497C8D79" w:rsidR="005559D9" w:rsidRDefault="00EA21C9" w:rsidP="00622992">
            <w:pPr>
              <w:rPr>
                <w:b/>
                <w:sz w:val="24"/>
              </w:rPr>
            </w:pPr>
            <w:r>
              <w:rPr>
                <w:b/>
                <w:sz w:val="24"/>
              </w:rPr>
              <w:t>w</w:t>
            </w:r>
            <w:r w:rsidR="005559D9" w:rsidRPr="00B4717F">
              <w:rPr>
                <w:b/>
                <w:sz w:val="24"/>
              </w:rPr>
              <w:t>eakness</w:t>
            </w:r>
          </w:p>
          <w:p w14:paraId="0B6507F0" w14:textId="21330B41" w:rsidR="005559D9" w:rsidRDefault="00E8175C" w:rsidP="00622992">
            <w:pPr>
              <w:pStyle w:val="Listenabsatz"/>
              <w:numPr>
                <w:ilvl w:val="0"/>
                <w:numId w:val="23"/>
              </w:numPr>
              <w:rPr>
                <w:sz w:val="20"/>
                <w:szCs w:val="20"/>
              </w:rPr>
            </w:pPr>
            <w:r>
              <w:rPr>
                <w:sz w:val="20"/>
                <w:szCs w:val="20"/>
              </w:rPr>
              <w:t>indecisive</w:t>
            </w:r>
          </w:p>
          <w:p w14:paraId="3DEE28C7" w14:textId="4D0F6DF2" w:rsidR="005559D9" w:rsidRDefault="00DD6604" w:rsidP="00622992">
            <w:pPr>
              <w:pStyle w:val="Listenabsatz"/>
              <w:numPr>
                <w:ilvl w:val="0"/>
                <w:numId w:val="23"/>
              </w:numPr>
              <w:rPr>
                <w:sz w:val="20"/>
                <w:szCs w:val="20"/>
              </w:rPr>
            </w:pPr>
            <w:r>
              <w:rPr>
                <w:sz w:val="20"/>
                <w:szCs w:val="20"/>
              </w:rPr>
              <w:t>cannot say „no“</w:t>
            </w:r>
          </w:p>
          <w:p w14:paraId="749F22AC" w14:textId="70D1EB0C" w:rsidR="005559D9" w:rsidRDefault="00DD6604" w:rsidP="00622992">
            <w:pPr>
              <w:pStyle w:val="Listenabsatz"/>
              <w:numPr>
                <w:ilvl w:val="0"/>
                <w:numId w:val="23"/>
              </w:numPr>
              <w:rPr>
                <w:sz w:val="20"/>
                <w:szCs w:val="20"/>
              </w:rPr>
            </w:pPr>
            <w:r>
              <w:rPr>
                <w:sz w:val="20"/>
                <w:szCs w:val="20"/>
              </w:rPr>
              <w:t>avoids conflicts</w:t>
            </w:r>
          </w:p>
          <w:p w14:paraId="18020C29" w14:textId="3B5552C9" w:rsidR="005559D9" w:rsidRDefault="006963DD" w:rsidP="00622992">
            <w:pPr>
              <w:pStyle w:val="Listenabsatz"/>
              <w:numPr>
                <w:ilvl w:val="0"/>
                <w:numId w:val="23"/>
              </w:numPr>
              <w:rPr>
                <w:sz w:val="20"/>
                <w:szCs w:val="20"/>
              </w:rPr>
            </w:pPr>
            <w:r>
              <w:rPr>
                <w:sz w:val="20"/>
                <w:szCs w:val="20"/>
              </w:rPr>
              <w:t>willing to compromise</w:t>
            </w:r>
          </w:p>
          <w:p w14:paraId="2199351F" w14:textId="331113C6" w:rsidR="005559D9" w:rsidRDefault="006963DD" w:rsidP="00622992">
            <w:pPr>
              <w:pStyle w:val="Listenabsatz"/>
              <w:numPr>
                <w:ilvl w:val="0"/>
                <w:numId w:val="23"/>
              </w:numPr>
              <w:rPr>
                <w:sz w:val="20"/>
                <w:szCs w:val="20"/>
              </w:rPr>
            </w:pPr>
            <w:r>
              <w:rPr>
                <w:sz w:val="20"/>
                <w:szCs w:val="20"/>
              </w:rPr>
              <w:t>puts on wishes aside too quickly</w:t>
            </w:r>
          </w:p>
          <w:p w14:paraId="0D97B0E5" w14:textId="74654423" w:rsidR="005559D9" w:rsidRDefault="006963DD" w:rsidP="00622992">
            <w:pPr>
              <w:pStyle w:val="Listenabsatz"/>
              <w:numPr>
                <w:ilvl w:val="0"/>
                <w:numId w:val="23"/>
              </w:numPr>
              <w:rPr>
                <w:sz w:val="20"/>
                <w:szCs w:val="20"/>
              </w:rPr>
            </w:pPr>
            <w:r>
              <w:rPr>
                <w:sz w:val="20"/>
                <w:szCs w:val="20"/>
              </w:rPr>
              <w:t>difficult to cope with change</w:t>
            </w:r>
          </w:p>
          <w:p w14:paraId="6BF3E61A" w14:textId="77777777" w:rsidR="00391774" w:rsidRPr="00391774" w:rsidRDefault="00391774" w:rsidP="00622992">
            <w:pPr>
              <w:rPr>
                <w:sz w:val="20"/>
                <w:szCs w:val="20"/>
              </w:rPr>
            </w:pPr>
          </w:p>
          <w:p w14:paraId="1822B2F3" w14:textId="33E02E27" w:rsidR="005559D9" w:rsidRDefault="005559D9" w:rsidP="00622992">
            <w:pPr>
              <w:rPr>
                <w:b/>
                <w:sz w:val="24"/>
              </w:rPr>
            </w:pPr>
            <w:r w:rsidRPr="005D56B6">
              <w:rPr>
                <w:b/>
                <w:sz w:val="24"/>
              </w:rPr>
              <w:t>ideal circumstances</w:t>
            </w:r>
          </w:p>
          <w:p w14:paraId="3A5760BD" w14:textId="77777777" w:rsidR="00391774" w:rsidRDefault="00391774" w:rsidP="00622992">
            <w:pPr>
              <w:rPr>
                <w:b/>
                <w:sz w:val="24"/>
              </w:rPr>
            </w:pPr>
          </w:p>
          <w:p w14:paraId="0637D219" w14:textId="3387769D" w:rsidR="005559D9" w:rsidRDefault="00881FAA" w:rsidP="00622992">
            <w:pPr>
              <w:pStyle w:val="Listenabsatz"/>
              <w:numPr>
                <w:ilvl w:val="0"/>
                <w:numId w:val="24"/>
              </w:numPr>
              <w:rPr>
                <w:sz w:val="20"/>
                <w:szCs w:val="20"/>
              </w:rPr>
            </w:pPr>
            <w:r>
              <w:rPr>
                <w:sz w:val="20"/>
                <w:szCs w:val="20"/>
              </w:rPr>
              <w:t>security and stability</w:t>
            </w:r>
          </w:p>
          <w:p w14:paraId="6661163B" w14:textId="57796B26" w:rsidR="00881FAA" w:rsidRDefault="00B55178" w:rsidP="00622992">
            <w:pPr>
              <w:pStyle w:val="Listenabsatz"/>
              <w:numPr>
                <w:ilvl w:val="0"/>
                <w:numId w:val="24"/>
              </w:numPr>
              <w:rPr>
                <w:sz w:val="20"/>
                <w:szCs w:val="20"/>
              </w:rPr>
            </w:pPr>
            <w:r>
              <w:rPr>
                <w:sz w:val="20"/>
                <w:szCs w:val="20"/>
              </w:rPr>
              <w:t xml:space="preserve">enough </w:t>
            </w:r>
            <w:r w:rsidR="00881FAA">
              <w:rPr>
                <w:sz w:val="20"/>
                <w:szCs w:val="20"/>
              </w:rPr>
              <w:t>time to adjust to change</w:t>
            </w:r>
          </w:p>
          <w:p w14:paraId="260DF553" w14:textId="749B174A" w:rsidR="005559D9" w:rsidRDefault="00881FAA" w:rsidP="00622992">
            <w:pPr>
              <w:pStyle w:val="Listenabsatz"/>
              <w:numPr>
                <w:ilvl w:val="0"/>
                <w:numId w:val="24"/>
              </w:numPr>
              <w:rPr>
                <w:sz w:val="20"/>
                <w:szCs w:val="20"/>
              </w:rPr>
            </w:pPr>
            <w:r>
              <w:rPr>
                <w:sz w:val="20"/>
                <w:szCs w:val="20"/>
              </w:rPr>
              <w:t>working in a group</w:t>
            </w:r>
          </w:p>
          <w:p w14:paraId="0089265B" w14:textId="50F6B430" w:rsidR="005559D9" w:rsidRDefault="00881FAA" w:rsidP="00622992">
            <w:pPr>
              <w:pStyle w:val="Listenabsatz"/>
              <w:numPr>
                <w:ilvl w:val="0"/>
                <w:numId w:val="24"/>
              </w:numPr>
              <w:rPr>
                <w:sz w:val="20"/>
                <w:szCs w:val="20"/>
              </w:rPr>
            </w:pPr>
            <w:r>
              <w:rPr>
                <w:sz w:val="20"/>
                <w:szCs w:val="20"/>
              </w:rPr>
              <w:t>appreciation for own person</w:t>
            </w:r>
          </w:p>
          <w:p w14:paraId="28912330" w14:textId="506E4DDD" w:rsidR="005559D9" w:rsidRDefault="00881FAA" w:rsidP="00622992">
            <w:pPr>
              <w:pStyle w:val="Listenabsatz"/>
              <w:numPr>
                <w:ilvl w:val="0"/>
                <w:numId w:val="24"/>
              </w:numPr>
              <w:rPr>
                <w:sz w:val="20"/>
                <w:szCs w:val="20"/>
              </w:rPr>
            </w:pPr>
            <w:r>
              <w:rPr>
                <w:sz w:val="20"/>
                <w:szCs w:val="20"/>
              </w:rPr>
              <w:t>clarified expe</w:t>
            </w:r>
            <w:r w:rsidR="008701F3">
              <w:rPr>
                <w:sz w:val="20"/>
                <w:szCs w:val="20"/>
              </w:rPr>
              <w:t>c</w:t>
            </w:r>
            <w:r>
              <w:rPr>
                <w:sz w:val="20"/>
                <w:szCs w:val="20"/>
              </w:rPr>
              <w:t>tations</w:t>
            </w:r>
          </w:p>
          <w:p w14:paraId="62FFAFC5" w14:textId="6155E545" w:rsidR="005559D9" w:rsidRDefault="00881FAA" w:rsidP="00622992">
            <w:pPr>
              <w:pStyle w:val="Listenabsatz"/>
              <w:numPr>
                <w:ilvl w:val="0"/>
                <w:numId w:val="24"/>
              </w:numPr>
              <w:rPr>
                <w:sz w:val="20"/>
                <w:szCs w:val="20"/>
              </w:rPr>
            </w:pPr>
            <w:r>
              <w:rPr>
                <w:sz w:val="20"/>
                <w:szCs w:val="20"/>
              </w:rPr>
              <w:t>harmonious enviroment</w:t>
            </w:r>
          </w:p>
          <w:p w14:paraId="5EF09902" w14:textId="7FFF2291" w:rsidR="00622992" w:rsidRDefault="00881FAA" w:rsidP="00622992">
            <w:pPr>
              <w:pStyle w:val="Listenabsatz"/>
              <w:numPr>
                <w:ilvl w:val="0"/>
                <w:numId w:val="24"/>
              </w:numPr>
              <w:rPr>
                <w:sz w:val="20"/>
                <w:szCs w:val="20"/>
              </w:rPr>
            </w:pPr>
            <w:r>
              <w:rPr>
                <w:sz w:val="20"/>
                <w:szCs w:val="20"/>
              </w:rPr>
              <w:t>clear an good relationships</w:t>
            </w:r>
          </w:p>
          <w:p w14:paraId="7F1730FA" w14:textId="314187E5" w:rsidR="00FA58E9" w:rsidRPr="00622992" w:rsidRDefault="00FA58E9" w:rsidP="00622992">
            <w:pPr>
              <w:tabs>
                <w:tab w:val="left" w:pos="936"/>
              </w:tabs>
            </w:pPr>
          </w:p>
        </w:tc>
        <w:tc>
          <w:tcPr>
            <w:tcW w:w="4786" w:type="dxa"/>
          </w:tcPr>
          <w:p w14:paraId="19DB5CAF" w14:textId="77777777" w:rsidR="00FA58E9" w:rsidRPr="00DF16FC" w:rsidRDefault="00FA58E9" w:rsidP="00622992">
            <w:pPr>
              <w:shd w:val="clear" w:color="auto" w:fill="FFFFFF"/>
              <w:autoSpaceDE w:val="0"/>
              <w:autoSpaceDN w:val="0"/>
              <w:adjustRightInd w:val="0"/>
              <w:spacing w:line="276" w:lineRule="auto"/>
              <w:jc w:val="center"/>
              <w:rPr>
                <w:rFonts w:cs="Arial"/>
                <w:color w:val="000000"/>
                <w:sz w:val="10"/>
                <w:szCs w:val="10"/>
              </w:rPr>
            </w:pPr>
          </w:p>
          <w:p w14:paraId="0F7F5F7F" w14:textId="6EEDF0FB" w:rsidR="00FA58E9" w:rsidRDefault="00B9418E" w:rsidP="00622992">
            <w:pPr>
              <w:shd w:val="clear" w:color="auto" w:fill="FFFFFF"/>
              <w:autoSpaceDE w:val="0"/>
              <w:autoSpaceDN w:val="0"/>
              <w:adjustRightInd w:val="0"/>
              <w:spacing w:line="276" w:lineRule="auto"/>
              <w:jc w:val="center"/>
              <w:rPr>
                <w:rFonts w:eastAsiaTheme="majorEastAsia" w:cstheme="majorBidi"/>
                <w:b/>
                <w:bCs/>
                <w:iCs/>
                <w:caps/>
                <w:color w:val="E36C0A" w:themeColor="accent6" w:themeShade="BF"/>
                <w:szCs w:val="32"/>
              </w:rPr>
            </w:pPr>
            <w:r>
              <w:rPr>
                <w:rFonts w:eastAsiaTheme="majorEastAsia" w:cstheme="majorBidi"/>
                <w:b/>
                <w:bCs/>
                <w:iCs/>
                <w:caps/>
                <w:color w:val="E36C0A" w:themeColor="accent6" w:themeShade="BF"/>
                <w:szCs w:val="32"/>
              </w:rPr>
              <w:t>Conscientious Character</w:t>
            </w:r>
          </w:p>
          <w:p w14:paraId="3942AD8B" w14:textId="77777777" w:rsidR="00391774" w:rsidRDefault="00391774" w:rsidP="00622992">
            <w:pPr>
              <w:shd w:val="clear" w:color="auto" w:fill="FFFFFF"/>
              <w:autoSpaceDE w:val="0"/>
              <w:autoSpaceDN w:val="0"/>
              <w:adjustRightInd w:val="0"/>
              <w:spacing w:line="276" w:lineRule="auto"/>
              <w:jc w:val="center"/>
              <w:rPr>
                <w:rFonts w:eastAsiaTheme="majorEastAsia" w:cstheme="majorBidi"/>
                <w:b/>
                <w:bCs/>
                <w:iCs/>
                <w:caps/>
                <w:color w:val="E36C0A" w:themeColor="accent6" w:themeShade="BF"/>
                <w:szCs w:val="32"/>
              </w:rPr>
            </w:pPr>
          </w:p>
          <w:p w14:paraId="54D492D0" w14:textId="4E0877C0" w:rsidR="005559D9" w:rsidRDefault="00EA21C9" w:rsidP="00622992">
            <w:pPr>
              <w:rPr>
                <w:b/>
                <w:sz w:val="24"/>
              </w:rPr>
            </w:pPr>
            <w:r w:rsidRPr="00B4717F">
              <w:rPr>
                <w:b/>
                <w:sz w:val="24"/>
              </w:rPr>
              <w:t>S</w:t>
            </w:r>
            <w:r w:rsidR="005559D9" w:rsidRPr="00B4717F">
              <w:rPr>
                <w:b/>
                <w:sz w:val="24"/>
              </w:rPr>
              <w:t>trength</w:t>
            </w:r>
          </w:p>
          <w:p w14:paraId="35E6DAD1" w14:textId="77777777" w:rsidR="00391774" w:rsidRDefault="00391774" w:rsidP="00622992">
            <w:pPr>
              <w:rPr>
                <w:b/>
                <w:sz w:val="24"/>
              </w:rPr>
            </w:pPr>
          </w:p>
          <w:p w14:paraId="7A110B0D" w14:textId="2A4E9FC5" w:rsidR="005559D9" w:rsidRDefault="00B55178" w:rsidP="00622992">
            <w:pPr>
              <w:pStyle w:val="Listenabsatz"/>
              <w:numPr>
                <w:ilvl w:val="0"/>
                <w:numId w:val="22"/>
              </w:numPr>
              <w:rPr>
                <w:sz w:val="20"/>
                <w:szCs w:val="20"/>
              </w:rPr>
            </w:pPr>
            <w:r>
              <w:rPr>
                <w:sz w:val="20"/>
                <w:szCs w:val="20"/>
              </w:rPr>
              <w:t>likes details</w:t>
            </w:r>
          </w:p>
          <w:p w14:paraId="7AE1FB96" w14:textId="137453DB" w:rsidR="005559D9" w:rsidRDefault="00B55178" w:rsidP="00622992">
            <w:pPr>
              <w:pStyle w:val="Listenabsatz"/>
              <w:numPr>
                <w:ilvl w:val="0"/>
                <w:numId w:val="22"/>
              </w:numPr>
              <w:rPr>
                <w:sz w:val="20"/>
                <w:szCs w:val="20"/>
              </w:rPr>
            </w:pPr>
            <w:r>
              <w:rPr>
                <w:sz w:val="20"/>
                <w:szCs w:val="20"/>
              </w:rPr>
              <w:t>quality is important to him</w:t>
            </w:r>
          </w:p>
          <w:p w14:paraId="4A7DB216" w14:textId="180D62B1" w:rsidR="005559D9" w:rsidRDefault="003D3A6A" w:rsidP="00622992">
            <w:pPr>
              <w:pStyle w:val="Listenabsatz"/>
              <w:numPr>
                <w:ilvl w:val="0"/>
                <w:numId w:val="22"/>
              </w:numPr>
              <w:rPr>
                <w:sz w:val="20"/>
                <w:szCs w:val="20"/>
              </w:rPr>
            </w:pPr>
            <w:r>
              <w:rPr>
                <w:sz w:val="20"/>
                <w:szCs w:val="20"/>
              </w:rPr>
              <w:t>thinks critically, reports</w:t>
            </w:r>
          </w:p>
          <w:p w14:paraId="5325D4ED" w14:textId="5417FE02" w:rsidR="005559D9" w:rsidRDefault="003D3A6A" w:rsidP="00622992">
            <w:pPr>
              <w:pStyle w:val="Listenabsatz"/>
              <w:numPr>
                <w:ilvl w:val="0"/>
                <w:numId w:val="22"/>
              </w:numPr>
              <w:rPr>
                <w:sz w:val="20"/>
                <w:szCs w:val="20"/>
              </w:rPr>
            </w:pPr>
            <w:r>
              <w:rPr>
                <w:sz w:val="20"/>
                <w:szCs w:val="20"/>
              </w:rPr>
              <w:t>much perseverance</w:t>
            </w:r>
          </w:p>
          <w:p w14:paraId="6D666741" w14:textId="289EA546" w:rsidR="005559D9" w:rsidRDefault="003D3A6A" w:rsidP="00622992">
            <w:pPr>
              <w:pStyle w:val="Listenabsatz"/>
              <w:numPr>
                <w:ilvl w:val="0"/>
                <w:numId w:val="22"/>
              </w:numPr>
              <w:rPr>
                <w:sz w:val="20"/>
                <w:szCs w:val="20"/>
              </w:rPr>
            </w:pPr>
            <w:r>
              <w:rPr>
                <w:sz w:val="20"/>
                <w:szCs w:val="20"/>
              </w:rPr>
              <w:t>observes rules</w:t>
            </w:r>
          </w:p>
          <w:p w14:paraId="0C941CAE" w14:textId="32AE0522" w:rsidR="005559D9" w:rsidRPr="00B70976" w:rsidRDefault="005559D9" w:rsidP="00622992">
            <w:pPr>
              <w:rPr>
                <w:color w:val="00B050"/>
                <w:sz w:val="20"/>
                <w:szCs w:val="20"/>
              </w:rPr>
            </w:pPr>
            <w:r w:rsidRPr="00B70976">
              <w:rPr>
                <w:color w:val="00B050"/>
                <w:sz w:val="20"/>
                <w:szCs w:val="20"/>
              </w:rPr>
              <w:t xml:space="preserve">Teamwork: </w:t>
            </w:r>
            <w:r w:rsidR="003D3A6A">
              <w:rPr>
                <w:color w:val="00B050"/>
                <w:sz w:val="20"/>
                <w:szCs w:val="20"/>
              </w:rPr>
              <w:t>pays good attention</w:t>
            </w:r>
            <w:r w:rsidR="008701F3">
              <w:rPr>
                <w:color w:val="00B050"/>
                <w:sz w:val="20"/>
                <w:szCs w:val="20"/>
              </w:rPr>
              <w:t xml:space="preserve"> </w:t>
            </w:r>
            <w:r w:rsidR="003D3A6A">
              <w:rPr>
                <w:color w:val="00B050"/>
                <w:sz w:val="20"/>
                <w:szCs w:val="20"/>
              </w:rPr>
              <w:t>to important details</w:t>
            </w:r>
          </w:p>
          <w:p w14:paraId="291D00A0" w14:textId="5907A7C4" w:rsidR="005559D9" w:rsidRPr="00B70976" w:rsidRDefault="00B70976" w:rsidP="00622992">
            <w:pPr>
              <w:rPr>
                <w:color w:val="FF0000"/>
                <w:sz w:val="20"/>
                <w:szCs w:val="20"/>
              </w:rPr>
            </w:pPr>
            <w:r w:rsidRPr="00B70976">
              <w:rPr>
                <w:color w:val="FF0000"/>
                <w:sz w:val="20"/>
                <w:szCs w:val="20"/>
              </w:rPr>
              <w:t>L</w:t>
            </w:r>
            <w:r w:rsidR="005559D9" w:rsidRPr="00B70976">
              <w:rPr>
                <w:color w:val="FF0000"/>
                <w:sz w:val="20"/>
                <w:szCs w:val="20"/>
              </w:rPr>
              <w:t>ider</w:t>
            </w:r>
            <w:r w:rsidRPr="00B70976">
              <w:rPr>
                <w:color w:val="FF0000"/>
                <w:sz w:val="20"/>
                <w:szCs w:val="20"/>
              </w:rPr>
              <w:t>ship role</w:t>
            </w:r>
            <w:r w:rsidR="005559D9" w:rsidRPr="00B70976">
              <w:rPr>
                <w:color w:val="FF0000"/>
                <w:sz w:val="20"/>
                <w:szCs w:val="20"/>
              </w:rPr>
              <w:t xml:space="preserve">: </w:t>
            </w:r>
            <w:r w:rsidR="003D3A6A">
              <w:rPr>
                <w:color w:val="FF0000"/>
                <w:sz w:val="20"/>
                <w:szCs w:val="20"/>
              </w:rPr>
              <w:t xml:space="preserve">wants tasks tobe completed and rules to be followed </w:t>
            </w:r>
          </w:p>
          <w:p w14:paraId="1D33F8BA" w14:textId="66FA1A25" w:rsidR="005559D9" w:rsidRDefault="00EA21C9" w:rsidP="00622992">
            <w:pPr>
              <w:rPr>
                <w:b/>
                <w:sz w:val="24"/>
              </w:rPr>
            </w:pPr>
            <w:r>
              <w:rPr>
                <w:b/>
                <w:sz w:val="24"/>
              </w:rPr>
              <w:t>w</w:t>
            </w:r>
            <w:r w:rsidR="005559D9" w:rsidRPr="00B4717F">
              <w:rPr>
                <w:b/>
                <w:sz w:val="24"/>
              </w:rPr>
              <w:t>eakness</w:t>
            </w:r>
          </w:p>
          <w:p w14:paraId="6DD9BEC0" w14:textId="555527EA" w:rsidR="005559D9" w:rsidRDefault="003D3A6A" w:rsidP="00622992">
            <w:pPr>
              <w:pStyle w:val="Listenabsatz"/>
              <w:numPr>
                <w:ilvl w:val="0"/>
                <w:numId w:val="23"/>
              </w:numPr>
              <w:rPr>
                <w:sz w:val="20"/>
                <w:szCs w:val="20"/>
              </w:rPr>
            </w:pPr>
            <w:r>
              <w:rPr>
                <w:sz w:val="20"/>
                <w:szCs w:val="20"/>
              </w:rPr>
              <w:t>losses the overview</w:t>
            </w:r>
          </w:p>
          <w:p w14:paraId="5577BB04" w14:textId="0399994C" w:rsidR="005559D9" w:rsidRDefault="003D3A6A" w:rsidP="00622992">
            <w:pPr>
              <w:pStyle w:val="Listenabsatz"/>
              <w:numPr>
                <w:ilvl w:val="0"/>
                <w:numId w:val="23"/>
              </w:numPr>
              <w:rPr>
                <w:sz w:val="20"/>
                <w:szCs w:val="20"/>
              </w:rPr>
            </w:pPr>
            <w:r>
              <w:rPr>
                <w:sz w:val="20"/>
                <w:szCs w:val="20"/>
              </w:rPr>
              <w:t>wants to do things in a perfect way</w:t>
            </w:r>
          </w:p>
          <w:p w14:paraId="775C3808" w14:textId="7B769FB9" w:rsidR="005559D9" w:rsidRDefault="003D3A6A" w:rsidP="00622992">
            <w:pPr>
              <w:pStyle w:val="Listenabsatz"/>
              <w:numPr>
                <w:ilvl w:val="0"/>
                <w:numId w:val="23"/>
              </w:numPr>
              <w:rPr>
                <w:sz w:val="20"/>
                <w:szCs w:val="20"/>
              </w:rPr>
            </w:pPr>
            <w:r>
              <w:rPr>
                <w:sz w:val="20"/>
                <w:szCs w:val="20"/>
              </w:rPr>
              <w:t>watches instead of helping</w:t>
            </w:r>
          </w:p>
          <w:p w14:paraId="6CA775D5" w14:textId="7EB62978" w:rsidR="003D3A6A" w:rsidRDefault="003D3A6A" w:rsidP="00622992">
            <w:pPr>
              <w:pStyle w:val="Listenabsatz"/>
              <w:numPr>
                <w:ilvl w:val="0"/>
                <w:numId w:val="23"/>
              </w:numPr>
              <w:rPr>
                <w:sz w:val="20"/>
                <w:szCs w:val="20"/>
              </w:rPr>
            </w:pPr>
            <w:r>
              <w:rPr>
                <w:sz w:val="20"/>
                <w:szCs w:val="20"/>
              </w:rPr>
              <w:t>„to do things right“ has too much importance</w:t>
            </w:r>
          </w:p>
          <w:p w14:paraId="27DE736F" w14:textId="21D4922B" w:rsidR="005559D9" w:rsidRDefault="005559D9" w:rsidP="00622992">
            <w:pPr>
              <w:pStyle w:val="Listenabsatz"/>
              <w:numPr>
                <w:ilvl w:val="0"/>
                <w:numId w:val="23"/>
              </w:numPr>
              <w:rPr>
                <w:sz w:val="20"/>
                <w:szCs w:val="20"/>
              </w:rPr>
            </w:pPr>
            <w:r>
              <w:rPr>
                <w:sz w:val="20"/>
                <w:szCs w:val="20"/>
              </w:rPr>
              <w:t xml:space="preserve"> </w:t>
            </w:r>
            <w:r w:rsidR="003D3A6A">
              <w:rPr>
                <w:sz w:val="20"/>
                <w:szCs w:val="20"/>
              </w:rPr>
              <w:t>little flexibility</w:t>
            </w:r>
          </w:p>
          <w:p w14:paraId="1BFF2BCA" w14:textId="2C4D2C8B" w:rsidR="005559D9" w:rsidRDefault="00796B05" w:rsidP="00622992">
            <w:pPr>
              <w:pStyle w:val="Listenabsatz"/>
              <w:numPr>
                <w:ilvl w:val="0"/>
                <w:numId w:val="23"/>
              </w:numPr>
              <w:rPr>
                <w:sz w:val="20"/>
                <w:szCs w:val="20"/>
              </w:rPr>
            </w:pPr>
            <w:r>
              <w:rPr>
                <w:sz w:val="20"/>
                <w:szCs w:val="20"/>
              </w:rPr>
              <w:t>t</w:t>
            </w:r>
            <w:r w:rsidR="00DA2354">
              <w:rPr>
                <w:sz w:val="20"/>
                <w:szCs w:val="20"/>
              </w:rPr>
              <w:t>akes decisiones too slowly</w:t>
            </w:r>
          </w:p>
          <w:p w14:paraId="7564BD5A" w14:textId="10553AD8" w:rsidR="00DA2354" w:rsidRPr="00B45B14" w:rsidRDefault="00DA2354" w:rsidP="00622992">
            <w:pPr>
              <w:pStyle w:val="Listenabsatz"/>
              <w:numPr>
                <w:ilvl w:val="0"/>
                <w:numId w:val="23"/>
              </w:numPr>
              <w:rPr>
                <w:b/>
                <w:sz w:val="24"/>
              </w:rPr>
            </w:pPr>
            <w:r w:rsidRPr="00B45B14">
              <w:rPr>
                <w:sz w:val="20"/>
                <w:szCs w:val="20"/>
              </w:rPr>
              <w:t>pessimistic</w:t>
            </w:r>
          </w:p>
          <w:p w14:paraId="1D3E9C29" w14:textId="452712F1" w:rsidR="005559D9" w:rsidRDefault="005559D9" w:rsidP="00622992">
            <w:pPr>
              <w:rPr>
                <w:b/>
                <w:sz w:val="24"/>
              </w:rPr>
            </w:pPr>
            <w:r w:rsidRPr="005D56B6">
              <w:rPr>
                <w:b/>
                <w:sz w:val="24"/>
              </w:rPr>
              <w:t>ideal circumstances</w:t>
            </w:r>
          </w:p>
          <w:p w14:paraId="070E910E" w14:textId="77777777" w:rsidR="00391774" w:rsidRDefault="00391774" w:rsidP="00622992">
            <w:pPr>
              <w:rPr>
                <w:b/>
                <w:sz w:val="24"/>
              </w:rPr>
            </w:pPr>
          </w:p>
          <w:p w14:paraId="05F98EDD" w14:textId="14809F4B" w:rsidR="005559D9" w:rsidRDefault="00B45B14" w:rsidP="00622992">
            <w:pPr>
              <w:pStyle w:val="Listenabsatz"/>
              <w:numPr>
                <w:ilvl w:val="0"/>
                <w:numId w:val="24"/>
              </w:numPr>
              <w:rPr>
                <w:sz w:val="20"/>
                <w:szCs w:val="20"/>
              </w:rPr>
            </w:pPr>
            <w:r>
              <w:rPr>
                <w:sz w:val="20"/>
                <w:szCs w:val="20"/>
              </w:rPr>
              <w:t>clarified circumstances</w:t>
            </w:r>
          </w:p>
          <w:p w14:paraId="51EA7014" w14:textId="64911840" w:rsidR="005559D9" w:rsidRDefault="00B45B14" w:rsidP="00622992">
            <w:pPr>
              <w:pStyle w:val="Listenabsatz"/>
              <w:numPr>
                <w:ilvl w:val="0"/>
                <w:numId w:val="24"/>
              </w:numPr>
              <w:rPr>
                <w:sz w:val="20"/>
                <w:szCs w:val="20"/>
              </w:rPr>
            </w:pPr>
            <w:r>
              <w:rPr>
                <w:sz w:val="20"/>
                <w:szCs w:val="20"/>
              </w:rPr>
              <w:t>regulations</w:t>
            </w:r>
          </w:p>
          <w:p w14:paraId="3F7FE5D8" w14:textId="0B48689D" w:rsidR="005559D9" w:rsidRDefault="006E5C0D" w:rsidP="00622992">
            <w:pPr>
              <w:pStyle w:val="Listenabsatz"/>
              <w:numPr>
                <w:ilvl w:val="0"/>
                <w:numId w:val="24"/>
              </w:numPr>
              <w:rPr>
                <w:sz w:val="20"/>
                <w:szCs w:val="20"/>
              </w:rPr>
            </w:pPr>
            <w:r>
              <w:rPr>
                <w:sz w:val="20"/>
                <w:szCs w:val="20"/>
              </w:rPr>
              <w:t>reason</w:t>
            </w:r>
            <w:r w:rsidR="002D1529">
              <w:rPr>
                <w:sz w:val="20"/>
                <w:szCs w:val="20"/>
              </w:rPr>
              <w:t xml:space="preserve"> for change</w:t>
            </w:r>
          </w:p>
          <w:p w14:paraId="28A160EB" w14:textId="484D16BE" w:rsidR="005559D9" w:rsidRDefault="008701F3" w:rsidP="00622992">
            <w:pPr>
              <w:pStyle w:val="Listenabsatz"/>
              <w:numPr>
                <w:ilvl w:val="0"/>
                <w:numId w:val="24"/>
              </w:numPr>
              <w:rPr>
                <w:sz w:val="20"/>
                <w:szCs w:val="20"/>
              </w:rPr>
            </w:pPr>
            <w:r>
              <w:rPr>
                <w:sz w:val="20"/>
                <w:szCs w:val="20"/>
              </w:rPr>
              <w:t>a</w:t>
            </w:r>
            <w:r w:rsidR="002D1529">
              <w:rPr>
                <w:sz w:val="20"/>
                <w:szCs w:val="20"/>
              </w:rPr>
              <w:t>ppreciation for work</w:t>
            </w:r>
          </w:p>
          <w:p w14:paraId="520FDBDB" w14:textId="6F8ED74E" w:rsidR="005559D9" w:rsidRDefault="002D1529" w:rsidP="00622992">
            <w:pPr>
              <w:pStyle w:val="Listenabsatz"/>
              <w:numPr>
                <w:ilvl w:val="0"/>
                <w:numId w:val="24"/>
              </w:numPr>
              <w:rPr>
                <w:sz w:val="20"/>
                <w:szCs w:val="20"/>
              </w:rPr>
            </w:pPr>
            <w:r>
              <w:rPr>
                <w:sz w:val="20"/>
                <w:szCs w:val="20"/>
              </w:rPr>
              <w:t>clear tasks</w:t>
            </w:r>
          </w:p>
          <w:p w14:paraId="45723B26" w14:textId="4501305E" w:rsidR="005559D9" w:rsidRDefault="005559D9" w:rsidP="00622992">
            <w:pPr>
              <w:pStyle w:val="Listenabsatz"/>
              <w:numPr>
                <w:ilvl w:val="0"/>
                <w:numId w:val="24"/>
              </w:numPr>
              <w:rPr>
                <w:sz w:val="20"/>
                <w:szCs w:val="20"/>
              </w:rPr>
            </w:pPr>
            <w:r>
              <w:rPr>
                <w:sz w:val="20"/>
                <w:szCs w:val="20"/>
              </w:rPr>
              <w:t>p</w:t>
            </w:r>
            <w:r w:rsidR="002D1529">
              <w:rPr>
                <w:sz w:val="20"/>
                <w:szCs w:val="20"/>
              </w:rPr>
              <w:t>ossibility to ask</w:t>
            </w:r>
          </w:p>
          <w:p w14:paraId="3126AE00" w14:textId="347042FF" w:rsidR="00D33F8D" w:rsidRPr="00622992" w:rsidRDefault="002D1529" w:rsidP="00622992">
            <w:pPr>
              <w:pStyle w:val="Listenabsatz"/>
              <w:numPr>
                <w:ilvl w:val="0"/>
                <w:numId w:val="24"/>
              </w:numPr>
              <w:rPr>
                <w:sz w:val="20"/>
                <w:szCs w:val="20"/>
              </w:rPr>
            </w:pPr>
            <w:r>
              <w:rPr>
                <w:sz w:val="20"/>
                <w:szCs w:val="20"/>
              </w:rPr>
              <w:t>tasks where one has</w:t>
            </w:r>
            <w:r w:rsidR="00391774">
              <w:rPr>
                <w:sz w:val="20"/>
                <w:szCs w:val="20"/>
              </w:rPr>
              <w:t xml:space="preserve"> </w:t>
            </w:r>
            <w:r>
              <w:rPr>
                <w:sz w:val="20"/>
                <w:szCs w:val="20"/>
              </w:rPr>
              <w:t>to be precise</w:t>
            </w:r>
          </w:p>
        </w:tc>
      </w:tr>
    </w:tbl>
    <w:p w14:paraId="525B73C9" w14:textId="77777777" w:rsidR="00622992" w:rsidRDefault="00622992" w:rsidP="00622992">
      <w:pPr>
        <w:pStyle w:val="berschrift2"/>
        <w:numPr>
          <w:ilvl w:val="0"/>
          <w:numId w:val="0"/>
        </w:numPr>
        <w:ind w:left="720"/>
      </w:pPr>
    </w:p>
    <w:p w14:paraId="2CAABB20" w14:textId="1EFC5BD3" w:rsidR="00B94F53" w:rsidRDefault="009C3E3F" w:rsidP="00B94F53">
      <w:pPr>
        <w:pStyle w:val="berschrift2"/>
      </w:pPr>
      <w:r>
        <w:t xml:space="preserve">Questionnaire </w:t>
      </w:r>
    </w:p>
    <w:p w14:paraId="746FA98A" w14:textId="233132B9" w:rsidR="002C3D63" w:rsidRDefault="00117364" w:rsidP="00EA21C9">
      <w:r>
        <w:t>Each Trainer recieves a questionnaire</w:t>
      </w:r>
      <w:r w:rsidR="00EA21C9" w:rsidRPr="00EA21C9">
        <w:t xml:space="preserve">. </w:t>
      </w:r>
      <w:r>
        <w:t>T</w:t>
      </w:r>
      <w:r w:rsidR="00EA21C9" w:rsidRPr="00EA21C9">
        <w:t>o</w:t>
      </w:r>
      <w:r>
        <w:t>gether</w:t>
      </w:r>
      <w:r w:rsidR="00EA21C9" w:rsidRPr="00EA21C9">
        <w:t xml:space="preserve"> </w:t>
      </w:r>
      <w:r>
        <w:t>the trainees go through the questionnaire line per line.</w:t>
      </w:r>
      <w:r w:rsidR="002C3D63">
        <w:t xml:space="preserve"> In every line they make a little cross. On the scale from -</w:t>
      </w:r>
      <w:r w:rsidR="00760E17">
        <w:t xml:space="preserve"> </w:t>
      </w:r>
      <w:r w:rsidR="002C3D63">
        <w:t>4 to 4.</w:t>
      </w:r>
    </w:p>
    <w:p w14:paraId="393559B2" w14:textId="3173B2B5" w:rsidR="00EA21C9" w:rsidRDefault="002C3D63" w:rsidP="00EA21C9">
      <w:r>
        <w:t>Then the</w:t>
      </w:r>
      <w:r w:rsidR="00D31E51">
        <w:t xml:space="preserve"> trainees</w:t>
      </w:r>
      <w:r>
        <w:t xml:space="preserve"> swap the questionnaires among </w:t>
      </w:r>
      <w:r w:rsidR="00D31E51">
        <w:t>themselves</w:t>
      </w:r>
      <w:r>
        <w:t>. Only the little crosses located to the left side (</w:t>
      </w:r>
      <w:r w:rsidR="00C01FF8">
        <w:t>thus -</w:t>
      </w:r>
      <w:r w:rsidR="00760E17">
        <w:t xml:space="preserve"> </w:t>
      </w:r>
      <w:r w:rsidR="00C01FF8">
        <w:t>4 to 0)</w:t>
      </w:r>
      <w:r w:rsidR="00D31E51">
        <w:t xml:space="preserve"> </w:t>
      </w:r>
      <w:r w:rsidR="00C01FF8" w:rsidRPr="00C01FF8">
        <w:t>are important</w:t>
      </w:r>
      <w:r w:rsidR="009D097C">
        <w:t>.</w:t>
      </w:r>
    </w:p>
    <w:p w14:paraId="276477C5" w14:textId="60EEA90C" w:rsidR="00760E17" w:rsidRDefault="00C01FF8" w:rsidP="00EA21C9">
      <w:r>
        <w:t xml:space="preserve">Figures marked with a little cross will be added without the minus sign. Result </w:t>
      </w:r>
      <w:r w:rsidR="00D31E51">
        <w:t>is</w:t>
      </w:r>
      <w:r>
        <w:t xml:space="preserve"> written in a summary at the end of</w:t>
      </w:r>
      <w:r w:rsidR="00760E17">
        <w:t xml:space="preserve"> </w:t>
      </w:r>
      <w:r>
        <w:t xml:space="preserve">the questionnaire.  </w:t>
      </w:r>
      <w:r w:rsidR="00D31E51">
        <w:t xml:space="preserve">For </w:t>
      </w:r>
      <w:r>
        <w:t xml:space="preserve">which character the result is the </w:t>
      </w:r>
      <w:r w:rsidR="00DB091C">
        <w:t>greatest</w:t>
      </w:r>
      <w:r>
        <w:t xml:space="preserve">? </w:t>
      </w:r>
    </w:p>
    <w:p w14:paraId="085433EE" w14:textId="0DAAB5DE" w:rsidR="00EA21C9" w:rsidRPr="00EA21C9" w:rsidRDefault="00AC7051" w:rsidP="00EA21C9">
      <w:r>
        <w:t xml:space="preserve">This ist he character you </w:t>
      </w:r>
      <w:r w:rsidR="00C01FF8">
        <w:t>corresponds most. Generally there are mixtures between two or more different characters.</w:t>
      </w:r>
    </w:p>
    <w:p w14:paraId="1614E2B6" w14:textId="77777777" w:rsidR="00B94F53" w:rsidRPr="00B94F53" w:rsidRDefault="00B94F53" w:rsidP="00B94F53"/>
    <w:p w14:paraId="79A5514D" w14:textId="04ED4BF6" w:rsidR="002B3DFE" w:rsidRDefault="009D097C" w:rsidP="00447801">
      <w:pPr>
        <w:pStyle w:val="berschrift2"/>
      </w:pPr>
      <w:r>
        <w:lastRenderedPageBreak/>
        <w:t>Discussion about the result</w:t>
      </w:r>
      <w:r w:rsidR="00087249">
        <w:t>S</w:t>
      </w:r>
    </w:p>
    <w:p w14:paraId="54F9C255" w14:textId="082E3043" w:rsidR="00EA21C9" w:rsidRPr="00E77C94" w:rsidRDefault="009D097C" w:rsidP="00EA21C9">
      <w:pPr>
        <w:rPr>
          <w:i/>
        </w:rPr>
      </w:pPr>
      <w:r w:rsidRPr="00E77C94">
        <w:rPr>
          <w:i/>
        </w:rPr>
        <w:t xml:space="preserve">Questions </w:t>
      </w:r>
      <w:r w:rsidR="00622992">
        <w:rPr>
          <w:i/>
        </w:rPr>
        <w:t>for</w:t>
      </w:r>
      <w:r w:rsidR="00E77C94" w:rsidRPr="00E77C94">
        <w:rPr>
          <w:i/>
        </w:rPr>
        <w:t xml:space="preserve"> </w:t>
      </w:r>
      <w:r w:rsidRPr="00E77C94">
        <w:rPr>
          <w:i/>
        </w:rPr>
        <w:t xml:space="preserve">the trainees:  </w:t>
      </w:r>
      <w:r w:rsidR="00E77C94" w:rsidRPr="00E77C94">
        <w:rPr>
          <w:i/>
        </w:rPr>
        <w:t>A</w:t>
      </w:r>
      <w:r w:rsidRPr="00E77C94">
        <w:rPr>
          <w:i/>
        </w:rPr>
        <w:t xml:space="preserve">re you surprised? Are you content with the result? </w:t>
      </w:r>
      <w:r w:rsidR="00E77C94" w:rsidRPr="00E77C94">
        <w:rPr>
          <w:i/>
        </w:rPr>
        <w:t xml:space="preserve">Does the result fell </w:t>
      </w:r>
      <w:r w:rsidR="00A7389F">
        <w:rPr>
          <w:i/>
        </w:rPr>
        <w:t>right</w:t>
      </w:r>
      <w:r w:rsidR="00E77C94" w:rsidRPr="00E77C94">
        <w:rPr>
          <w:i/>
        </w:rPr>
        <w:t>?</w:t>
      </w:r>
    </w:p>
    <w:p w14:paraId="2A2785F8" w14:textId="77777777" w:rsidR="00622992" w:rsidRDefault="00622992" w:rsidP="00EA21C9"/>
    <w:p w14:paraId="77061871" w14:textId="6EFE3AED" w:rsidR="00E77C94" w:rsidRDefault="00E77C94" w:rsidP="00EA21C9">
      <w:r>
        <w:t xml:space="preserve">A good team </w:t>
      </w:r>
      <w:r w:rsidR="00A7389F">
        <w:t>consists</w:t>
      </w:r>
      <w:r>
        <w:t xml:space="preserve"> of different personalities. Strength of one group balances </w:t>
      </w:r>
      <w:r w:rsidR="00A7389F">
        <w:t xml:space="preserve">to </w:t>
      </w:r>
      <w:r>
        <w:t>the weakness of</w:t>
      </w:r>
      <w:r w:rsidR="00A7389F">
        <w:t xml:space="preserve"> </w:t>
      </w:r>
      <w:r>
        <w:t>the other group. It is good to know the own strength well. But it‘s also important to accept the own weakness.</w:t>
      </w:r>
    </w:p>
    <w:p w14:paraId="65601C09" w14:textId="77777777" w:rsidR="00622992" w:rsidRDefault="00622992" w:rsidP="00EA21C9">
      <w:pPr>
        <w:rPr>
          <w:i/>
        </w:rPr>
      </w:pPr>
    </w:p>
    <w:p w14:paraId="71E91568" w14:textId="22887C3A" w:rsidR="005E6B3B" w:rsidRDefault="00E77C94" w:rsidP="00EA21C9">
      <w:r w:rsidRPr="005E6B3B">
        <w:rPr>
          <w:i/>
        </w:rPr>
        <w:t xml:space="preserve">Question </w:t>
      </w:r>
      <w:r w:rsidR="00622992">
        <w:rPr>
          <w:i/>
        </w:rPr>
        <w:t>for the</w:t>
      </w:r>
      <w:r w:rsidRPr="005E6B3B">
        <w:rPr>
          <w:i/>
        </w:rPr>
        <w:t xml:space="preserve"> trainees: Which </w:t>
      </w:r>
      <w:r w:rsidR="00087249">
        <w:rPr>
          <w:i/>
        </w:rPr>
        <w:t xml:space="preserve">strength of your colleagues </w:t>
      </w:r>
      <w:r w:rsidRPr="005E6B3B">
        <w:rPr>
          <w:i/>
        </w:rPr>
        <w:t>balance</w:t>
      </w:r>
      <w:r w:rsidR="005E6B3B">
        <w:rPr>
          <w:i/>
        </w:rPr>
        <w:t>s</w:t>
      </w:r>
      <w:r w:rsidR="005E6B3B" w:rsidRPr="005E6B3B">
        <w:rPr>
          <w:i/>
        </w:rPr>
        <w:t xml:space="preserve"> your </w:t>
      </w:r>
      <w:r w:rsidR="00087249">
        <w:rPr>
          <w:i/>
        </w:rPr>
        <w:t>weaknesses</w:t>
      </w:r>
      <w:r w:rsidR="005E6B3B" w:rsidRPr="005E6B3B">
        <w:rPr>
          <w:i/>
        </w:rPr>
        <w:t>?</w:t>
      </w:r>
    </w:p>
    <w:p w14:paraId="710E8721" w14:textId="77777777" w:rsidR="00622992" w:rsidRDefault="00622992" w:rsidP="00EA21C9"/>
    <w:p w14:paraId="605808C3" w14:textId="52F08AED" w:rsidR="005E6B3B" w:rsidRDefault="005E6B3B" w:rsidP="00EA21C9">
      <w:r>
        <w:t>I am pleased to get a task</w:t>
      </w:r>
      <w:r w:rsidR="006236F1">
        <w:t>,</w:t>
      </w:r>
      <w:r>
        <w:t xml:space="preserve"> wh</w:t>
      </w:r>
      <w:r w:rsidR="00A7389F">
        <w:t>ere</w:t>
      </w:r>
      <w:r>
        <w:t xml:space="preserve"> I can place my strength in. This fact is also important by choosing a </w:t>
      </w:r>
      <w:r w:rsidR="00A7389F">
        <w:t>profession</w:t>
      </w:r>
      <w:r>
        <w:t>.</w:t>
      </w:r>
    </w:p>
    <w:p w14:paraId="1181E8D8" w14:textId="77777777" w:rsidR="00622992" w:rsidRDefault="00622992" w:rsidP="00EA21C9">
      <w:pPr>
        <w:rPr>
          <w:i/>
        </w:rPr>
      </w:pPr>
    </w:p>
    <w:p w14:paraId="0E5EF42E" w14:textId="69128167" w:rsidR="005E6B3B" w:rsidRDefault="005E6B3B" w:rsidP="00EA21C9">
      <w:pPr>
        <w:rPr>
          <w:i/>
        </w:rPr>
      </w:pPr>
      <w:r w:rsidRPr="005E6B3B">
        <w:rPr>
          <w:i/>
        </w:rPr>
        <w:t xml:space="preserve">Questions </w:t>
      </w:r>
      <w:r w:rsidR="00622992">
        <w:rPr>
          <w:i/>
        </w:rPr>
        <w:t>for</w:t>
      </w:r>
      <w:r w:rsidR="00760E17">
        <w:rPr>
          <w:i/>
        </w:rPr>
        <w:t xml:space="preserve"> </w:t>
      </w:r>
      <w:r w:rsidRPr="005E6B3B">
        <w:rPr>
          <w:i/>
        </w:rPr>
        <w:t xml:space="preserve">the trainees: which </w:t>
      </w:r>
      <w:r w:rsidR="00A7389F">
        <w:rPr>
          <w:i/>
        </w:rPr>
        <w:t>profession</w:t>
      </w:r>
      <w:r w:rsidRPr="005E6B3B">
        <w:rPr>
          <w:i/>
        </w:rPr>
        <w:t xml:space="preserve"> suits your character? Which </w:t>
      </w:r>
      <w:r w:rsidR="006236F1">
        <w:rPr>
          <w:i/>
        </w:rPr>
        <w:t>profession</w:t>
      </w:r>
      <w:r w:rsidRPr="005E6B3B">
        <w:rPr>
          <w:i/>
        </w:rPr>
        <w:t xml:space="preserve"> doesn’t suit at all?</w:t>
      </w:r>
    </w:p>
    <w:p w14:paraId="6AEA443F" w14:textId="77777777" w:rsidR="00622992" w:rsidRDefault="00622992" w:rsidP="00EA21C9"/>
    <w:p w14:paraId="68677148" w14:textId="3FCE5D9E" w:rsidR="005E6B3B" w:rsidRDefault="005E6B3B" w:rsidP="00EA21C9">
      <w:r>
        <w:t>If two or more human beings do something together, conflicts an</w:t>
      </w:r>
      <w:r w:rsidR="00760E17">
        <w:t>d</w:t>
      </w:r>
      <w:r>
        <w:t xml:space="preserve"> tensions will turn up.</w:t>
      </w:r>
      <w:r w:rsidR="00126D4A">
        <w:t xml:space="preserve"> If I know</w:t>
      </w:r>
      <w:r w:rsidR="00A03277">
        <w:t xml:space="preserve"> different characters I will be able to understand better: Why does behave the other person in this way? Thus I can manage better with tensions.</w:t>
      </w:r>
    </w:p>
    <w:p w14:paraId="678B6769" w14:textId="77777777" w:rsidR="00622992" w:rsidRDefault="00622992" w:rsidP="00EA21C9">
      <w:pPr>
        <w:rPr>
          <w:i/>
        </w:rPr>
      </w:pPr>
    </w:p>
    <w:p w14:paraId="1F54D46B" w14:textId="1D246D28" w:rsidR="00760E17" w:rsidRDefault="00B101D3" w:rsidP="00EA21C9">
      <w:pPr>
        <w:rPr>
          <w:i/>
        </w:rPr>
      </w:pPr>
      <w:r w:rsidRPr="00B101D3">
        <w:rPr>
          <w:i/>
        </w:rPr>
        <w:t xml:space="preserve">Questions </w:t>
      </w:r>
      <w:r w:rsidR="00622992">
        <w:rPr>
          <w:i/>
        </w:rPr>
        <w:t>for</w:t>
      </w:r>
      <w:r>
        <w:rPr>
          <w:i/>
        </w:rPr>
        <w:t xml:space="preserve"> </w:t>
      </w:r>
      <w:r w:rsidRPr="00B101D3">
        <w:rPr>
          <w:i/>
        </w:rPr>
        <w:t xml:space="preserve">the trainees: </w:t>
      </w:r>
      <w:r>
        <w:rPr>
          <w:i/>
        </w:rPr>
        <w:t xml:space="preserve"> Did you make such an experience? </w:t>
      </w:r>
    </w:p>
    <w:p w14:paraId="435958FE" w14:textId="41734E26" w:rsidR="00B101D3" w:rsidRPr="00B101D3" w:rsidRDefault="00B101D3" w:rsidP="00EA21C9">
      <w:pPr>
        <w:rPr>
          <w:i/>
        </w:rPr>
      </w:pPr>
      <w:r>
        <w:rPr>
          <w:i/>
        </w:rPr>
        <w:t>What annoy</w:t>
      </w:r>
      <w:r w:rsidR="00A7389F">
        <w:rPr>
          <w:i/>
        </w:rPr>
        <w:t>s you</w:t>
      </w:r>
      <w:r>
        <w:rPr>
          <w:i/>
        </w:rPr>
        <w:t xml:space="preserve"> most a</w:t>
      </w:r>
      <w:r w:rsidR="00A7389F">
        <w:rPr>
          <w:i/>
        </w:rPr>
        <w:t>bout</w:t>
      </w:r>
      <w:r>
        <w:rPr>
          <w:i/>
        </w:rPr>
        <w:t xml:space="preserve"> others?</w:t>
      </w:r>
    </w:p>
    <w:p w14:paraId="525E7789" w14:textId="77777777" w:rsidR="00EA21C9" w:rsidRPr="00EA21C9" w:rsidRDefault="00EA21C9" w:rsidP="00EA21C9"/>
    <w:p w14:paraId="4B4E1812" w14:textId="08071069" w:rsidR="007076CC" w:rsidRDefault="0056085A" w:rsidP="0056085A">
      <w:pPr>
        <w:pStyle w:val="berschrift2"/>
        <w:numPr>
          <w:ilvl w:val="0"/>
          <w:numId w:val="0"/>
        </w:numPr>
      </w:pPr>
      <w:r>
        <w:t>The One-To-One Conversation</w:t>
      </w:r>
    </w:p>
    <w:p w14:paraId="1DA55EDD" w14:textId="22B400E1" w:rsidR="00EA21C9" w:rsidRDefault="00B101D3" w:rsidP="00EA21C9">
      <w:r>
        <w:t>Incentives for talking:</w:t>
      </w:r>
    </w:p>
    <w:p w14:paraId="6E92709B" w14:textId="411A5ACC" w:rsidR="00B101D3" w:rsidRDefault="001E36EC" w:rsidP="00B101D3">
      <w:pPr>
        <w:pStyle w:val="Listenabsatz"/>
        <w:numPr>
          <w:ilvl w:val="0"/>
          <w:numId w:val="25"/>
        </w:numPr>
      </w:pPr>
      <w:r>
        <w:t>How d</w:t>
      </w:r>
      <w:r w:rsidR="00B101D3">
        <w:t>id you like the model of DISG?</w:t>
      </w:r>
    </w:p>
    <w:p w14:paraId="7585E4E0" w14:textId="36832038" w:rsidR="00B101D3" w:rsidRDefault="00B101D3" w:rsidP="00B101D3">
      <w:pPr>
        <w:pStyle w:val="Listenabsatz"/>
        <w:numPr>
          <w:ilvl w:val="0"/>
          <w:numId w:val="25"/>
        </w:numPr>
      </w:pPr>
      <w:r>
        <w:t>What character of personality are you?</w:t>
      </w:r>
    </w:p>
    <w:p w14:paraId="5F77DE68" w14:textId="18A32EC8" w:rsidR="00B101D3" w:rsidRPr="00EA21C9" w:rsidRDefault="00B101D3" w:rsidP="00B101D3">
      <w:pPr>
        <w:pStyle w:val="Listenabsatz"/>
        <w:numPr>
          <w:ilvl w:val="0"/>
          <w:numId w:val="25"/>
        </w:numPr>
      </w:pPr>
      <w:r>
        <w:t xml:space="preserve">Why do you think it‘s helpful, to know these facts? </w:t>
      </w:r>
    </w:p>
    <w:p w14:paraId="7A3AFE1F" w14:textId="05FB3F70" w:rsidR="00707226" w:rsidRDefault="00707226" w:rsidP="006D2A53"/>
    <w:p w14:paraId="12BD5833" w14:textId="77777777" w:rsidR="00087249" w:rsidRDefault="00087249" w:rsidP="006D2A53"/>
    <w:p w14:paraId="18EB5274" w14:textId="11D1BAEB" w:rsidR="00EA21C9" w:rsidRDefault="00FC74D4" w:rsidP="0056085A">
      <w:pPr>
        <w:pStyle w:val="berschrift2"/>
        <w:numPr>
          <w:ilvl w:val="0"/>
          <w:numId w:val="0"/>
        </w:numPr>
      </w:pPr>
      <w:r>
        <w:lastRenderedPageBreak/>
        <w:t>G</w:t>
      </w:r>
      <w:r w:rsidR="00B101D3">
        <w:t>ood Question</w:t>
      </w:r>
      <w:r>
        <w:t>!</w:t>
      </w:r>
    </w:p>
    <w:p w14:paraId="79175B49" w14:textId="77777777" w:rsidR="00B32BF4" w:rsidRDefault="00B101D3" w:rsidP="006D2A53">
      <w:r>
        <w:t xml:space="preserve">Do you think, your are made by God very </w:t>
      </w:r>
      <w:r w:rsidR="00B32BF4">
        <w:t>good</w:t>
      </w:r>
      <w:r>
        <w:t xml:space="preserve">, </w:t>
      </w:r>
      <w:r w:rsidR="00B32BF4">
        <w:t>the way</w:t>
      </w:r>
      <w:r>
        <w:t xml:space="preserve"> you are? Are you content wi</w:t>
      </w:r>
      <w:r w:rsidR="006077B0">
        <w:t>t</w:t>
      </w:r>
      <w:r>
        <w:t>h yourself and your charcteristics</w:t>
      </w:r>
      <w:r w:rsidR="006077B0">
        <w:t xml:space="preserve">? </w:t>
      </w:r>
    </w:p>
    <w:p w14:paraId="39AA97C9" w14:textId="1060F3D0" w:rsidR="009C7440" w:rsidRDefault="006077B0" w:rsidP="006D2A53">
      <w:r>
        <w:t>W</w:t>
      </w:r>
      <w:r w:rsidR="00B32BF4">
        <w:t>hat</w:t>
      </w:r>
      <w:r>
        <w:t xml:space="preserve"> strength would you like to have?</w:t>
      </w:r>
    </w:p>
    <w:p w14:paraId="35502772" w14:textId="77777777" w:rsidR="003B39E3" w:rsidRDefault="003B39E3" w:rsidP="006D2A53"/>
    <w:p w14:paraId="029EFDEB" w14:textId="3EB06A51" w:rsidR="003B39E3" w:rsidRPr="006D2A53" w:rsidRDefault="003B39E3" w:rsidP="003B39E3">
      <w:pPr>
        <w:jc w:val="right"/>
      </w:pPr>
      <w:r>
        <w:t>Vanessa Gunesch</w:t>
      </w:r>
    </w:p>
    <w:p w14:paraId="608DBF40" w14:textId="2833CA37" w:rsidR="0056085A" w:rsidRDefault="005213CC" w:rsidP="005213CC">
      <w:pPr>
        <w:jc w:val="right"/>
        <w:rPr>
          <w:szCs w:val="28"/>
        </w:rPr>
      </w:pPr>
      <w:r w:rsidRPr="007A469C">
        <w:rPr>
          <w:szCs w:val="28"/>
        </w:rPr>
        <w:t>Ya</w:t>
      </w:r>
      <w:r w:rsidR="00FC74D4">
        <w:rPr>
          <w:szCs w:val="28"/>
        </w:rPr>
        <w:t>sin Adigüzel</w:t>
      </w:r>
    </w:p>
    <w:p w14:paraId="76A8005C" w14:textId="77777777" w:rsidR="0056085A" w:rsidRPr="0056085A" w:rsidRDefault="0056085A" w:rsidP="0056085A">
      <w:pPr>
        <w:rPr>
          <w:szCs w:val="28"/>
        </w:rPr>
      </w:pPr>
    </w:p>
    <w:p w14:paraId="201F2AFB" w14:textId="77777777" w:rsidR="0056085A" w:rsidRPr="0056085A" w:rsidRDefault="0056085A" w:rsidP="0056085A">
      <w:pPr>
        <w:rPr>
          <w:szCs w:val="28"/>
        </w:rPr>
      </w:pPr>
    </w:p>
    <w:p w14:paraId="05AA44DA" w14:textId="77777777" w:rsidR="0056085A" w:rsidRPr="0056085A" w:rsidRDefault="0056085A" w:rsidP="0056085A">
      <w:pPr>
        <w:rPr>
          <w:szCs w:val="28"/>
        </w:rPr>
      </w:pPr>
    </w:p>
    <w:p w14:paraId="1C5BE0EC" w14:textId="77777777" w:rsidR="0056085A" w:rsidRPr="0056085A" w:rsidRDefault="0056085A" w:rsidP="0056085A">
      <w:pPr>
        <w:rPr>
          <w:szCs w:val="28"/>
        </w:rPr>
      </w:pPr>
    </w:p>
    <w:p w14:paraId="58C75CF1" w14:textId="77777777" w:rsidR="0056085A" w:rsidRPr="0056085A" w:rsidRDefault="0056085A" w:rsidP="0056085A">
      <w:pPr>
        <w:rPr>
          <w:szCs w:val="28"/>
        </w:rPr>
      </w:pPr>
    </w:p>
    <w:p w14:paraId="47A10966" w14:textId="77777777" w:rsidR="0056085A" w:rsidRPr="0056085A" w:rsidRDefault="0056085A" w:rsidP="0056085A">
      <w:pPr>
        <w:rPr>
          <w:szCs w:val="28"/>
        </w:rPr>
      </w:pPr>
    </w:p>
    <w:p w14:paraId="7777A5A8" w14:textId="77777777" w:rsidR="0056085A" w:rsidRPr="0056085A" w:rsidRDefault="0056085A" w:rsidP="0056085A">
      <w:pPr>
        <w:rPr>
          <w:szCs w:val="28"/>
        </w:rPr>
      </w:pPr>
    </w:p>
    <w:p w14:paraId="5DF985D6" w14:textId="77777777" w:rsidR="0056085A" w:rsidRPr="0056085A" w:rsidRDefault="0056085A" w:rsidP="0056085A">
      <w:pPr>
        <w:rPr>
          <w:szCs w:val="28"/>
        </w:rPr>
      </w:pPr>
    </w:p>
    <w:p w14:paraId="647EA31D" w14:textId="77777777" w:rsidR="0056085A" w:rsidRPr="0056085A" w:rsidRDefault="0056085A" w:rsidP="0056085A">
      <w:pPr>
        <w:rPr>
          <w:szCs w:val="28"/>
        </w:rPr>
      </w:pPr>
    </w:p>
    <w:p w14:paraId="01BEEBB7" w14:textId="77777777" w:rsidR="0056085A" w:rsidRPr="0056085A" w:rsidRDefault="0056085A" w:rsidP="0056085A">
      <w:pPr>
        <w:rPr>
          <w:szCs w:val="28"/>
        </w:rPr>
      </w:pPr>
    </w:p>
    <w:p w14:paraId="11DBD02D" w14:textId="77777777" w:rsidR="0056085A" w:rsidRPr="0056085A" w:rsidRDefault="0056085A" w:rsidP="0056085A">
      <w:pPr>
        <w:rPr>
          <w:szCs w:val="28"/>
        </w:rPr>
      </w:pPr>
    </w:p>
    <w:p w14:paraId="5484722A" w14:textId="77777777" w:rsidR="0056085A" w:rsidRPr="0056085A" w:rsidRDefault="0056085A" w:rsidP="0056085A">
      <w:pPr>
        <w:rPr>
          <w:szCs w:val="28"/>
        </w:rPr>
      </w:pPr>
    </w:p>
    <w:p w14:paraId="7D22E74C" w14:textId="77777777" w:rsidR="0056085A" w:rsidRPr="0056085A" w:rsidRDefault="0056085A" w:rsidP="0056085A">
      <w:pPr>
        <w:rPr>
          <w:szCs w:val="28"/>
        </w:rPr>
      </w:pPr>
    </w:p>
    <w:p w14:paraId="71BD3B83" w14:textId="77777777" w:rsidR="0056085A" w:rsidRPr="0056085A" w:rsidRDefault="0056085A" w:rsidP="0056085A">
      <w:pPr>
        <w:rPr>
          <w:szCs w:val="28"/>
        </w:rPr>
      </w:pPr>
    </w:p>
    <w:p w14:paraId="51A15503" w14:textId="77777777" w:rsidR="0056085A" w:rsidRPr="0056085A" w:rsidRDefault="0056085A" w:rsidP="0056085A">
      <w:pPr>
        <w:rPr>
          <w:szCs w:val="28"/>
        </w:rPr>
      </w:pPr>
    </w:p>
    <w:p w14:paraId="07636D82" w14:textId="77777777" w:rsidR="0056085A" w:rsidRPr="0056085A" w:rsidRDefault="0056085A" w:rsidP="0056085A">
      <w:pPr>
        <w:rPr>
          <w:szCs w:val="28"/>
        </w:rPr>
      </w:pPr>
    </w:p>
    <w:p w14:paraId="42338D36" w14:textId="77777777" w:rsidR="0056085A" w:rsidRPr="0056085A" w:rsidRDefault="0056085A" w:rsidP="0056085A">
      <w:pPr>
        <w:rPr>
          <w:szCs w:val="28"/>
        </w:rPr>
      </w:pPr>
    </w:p>
    <w:p w14:paraId="4B51ADD2" w14:textId="77777777" w:rsidR="0056085A" w:rsidRPr="0056085A" w:rsidRDefault="0056085A" w:rsidP="0056085A">
      <w:pPr>
        <w:rPr>
          <w:szCs w:val="28"/>
        </w:rPr>
      </w:pPr>
    </w:p>
    <w:p w14:paraId="11903E65" w14:textId="77777777" w:rsidR="0056085A" w:rsidRPr="0056085A" w:rsidRDefault="0056085A" w:rsidP="0056085A">
      <w:pPr>
        <w:rPr>
          <w:szCs w:val="28"/>
        </w:rPr>
      </w:pPr>
    </w:p>
    <w:p w14:paraId="228731F0" w14:textId="77777777" w:rsidR="0056085A" w:rsidRPr="0056085A" w:rsidRDefault="0056085A" w:rsidP="0056085A">
      <w:pPr>
        <w:rPr>
          <w:szCs w:val="28"/>
        </w:rPr>
      </w:pPr>
    </w:p>
    <w:p w14:paraId="32DABE78" w14:textId="77777777" w:rsidR="0056085A" w:rsidRPr="0056085A" w:rsidRDefault="0056085A" w:rsidP="0056085A">
      <w:pPr>
        <w:rPr>
          <w:szCs w:val="28"/>
        </w:rPr>
      </w:pPr>
    </w:p>
    <w:p w14:paraId="35C63094" w14:textId="77777777" w:rsidR="0056085A" w:rsidRPr="0056085A" w:rsidRDefault="0056085A" w:rsidP="0056085A">
      <w:pPr>
        <w:rPr>
          <w:szCs w:val="28"/>
        </w:rPr>
      </w:pPr>
    </w:p>
    <w:p w14:paraId="7FBD5779" w14:textId="77777777" w:rsidR="0056085A" w:rsidRPr="0056085A" w:rsidRDefault="0056085A" w:rsidP="0056085A">
      <w:pPr>
        <w:rPr>
          <w:szCs w:val="28"/>
        </w:rPr>
      </w:pPr>
    </w:p>
    <w:p w14:paraId="13E22DBE" w14:textId="77777777" w:rsidR="0056085A" w:rsidRPr="0056085A" w:rsidRDefault="0056085A" w:rsidP="0056085A">
      <w:pPr>
        <w:rPr>
          <w:szCs w:val="28"/>
        </w:rPr>
      </w:pPr>
    </w:p>
    <w:p w14:paraId="42D5555E" w14:textId="77777777" w:rsidR="0056085A" w:rsidRPr="0056085A" w:rsidRDefault="0056085A" w:rsidP="0056085A">
      <w:pPr>
        <w:rPr>
          <w:szCs w:val="28"/>
        </w:rPr>
      </w:pPr>
    </w:p>
    <w:p w14:paraId="571832B2" w14:textId="77777777" w:rsidR="0056085A" w:rsidRPr="0056085A" w:rsidRDefault="0056085A" w:rsidP="0056085A">
      <w:pPr>
        <w:rPr>
          <w:szCs w:val="28"/>
        </w:rPr>
      </w:pPr>
    </w:p>
    <w:p w14:paraId="65E15674" w14:textId="565DAC88" w:rsidR="0056085A" w:rsidRDefault="0056085A" w:rsidP="0056085A">
      <w:pPr>
        <w:rPr>
          <w:szCs w:val="28"/>
        </w:rPr>
      </w:pPr>
    </w:p>
    <w:p w14:paraId="315E72F4" w14:textId="77777777" w:rsidR="0056085A" w:rsidRPr="007A469C" w:rsidRDefault="0056085A" w:rsidP="0056085A">
      <w:pPr>
        <w:rPr>
          <w:szCs w:val="28"/>
        </w:rPr>
      </w:pPr>
      <w:r w:rsidRPr="000E2E4C">
        <w:rPr>
          <w:rFonts w:ascii="Arial" w:hAnsi="Arial"/>
          <w:sz w:val="16"/>
        </w:rPr>
        <w:t>© 2011 buch+musik, ejw-service gmbh. This course unit has been linguistically adapted and supplemented.</w:t>
      </w:r>
    </w:p>
    <w:p w14:paraId="62B0BD63" w14:textId="77777777" w:rsidR="005213CC" w:rsidRPr="0056085A" w:rsidRDefault="005213CC" w:rsidP="0056085A">
      <w:pPr>
        <w:rPr>
          <w:szCs w:val="28"/>
        </w:rPr>
      </w:pPr>
      <w:bookmarkStart w:id="4" w:name="_GoBack"/>
      <w:bookmarkEnd w:id="4"/>
    </w:p>
    <w:sectPr w:rsidR="005213CC" w:rsidRPr="0056085A" w:rsidSect="00DC585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E550B" w14:textId="77777777" w:rsidR="005178C4" w:rsidRDefault="005178C4" w:rsidP="005C75F5">
      <w:r>
        <w:separator/>
      </w:r>
    </w:p>
  </w:endnote>
  <w:endnote w:type="continuationSeparator" w:id="0">
    <w:p w14:paraId="10746651" w14:textId="77777777" w:rsidR="005178C4" w:rsidRDefault="005178C4" w:rsidP="005C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7C8C" w14:textId="77777777" w:rsidR="00324131" w:rsidRDefault="00324131" w:rsidP="009A551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30BDE99" w14:textId="77777777" w:rsidR="00324131" w:rsidRDefault="0032413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8BA2" w14:textId="77777777" w:rsidR="00324131" w:rsidRDefault="00324131" w:rsidP="009A551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14:paraId="182A712A" w14:textId="77777777" w:rsidR="00324131" w:rsidRDefault="003241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42917" w14:textId="77777777" w:rsidR="005178C4" w:rsidRDefault="005178C4" w:rsidP="005C75F5">
      <w:r>
        <w:separator/>
      </w:r>
    </w:p>
  </w:footnote>
  <w:footnote w:type="continuationSeparator" w:id="0">
    <w:p w14:paraId="24E5106C" w14:textId="77777777" w:rsidR="005178C4" w:rsidRDefault="005178C4" w:rsidP="005C7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05F4" w14:textId="77777777" w:rsidR="00324131" w:rsidRDefault="00324131" w:rsidP="00742E4C">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47AA6"/>
    <w:multiLevelType w:val="hybridMultilevel"/>
    <w:tmpl w:val="214807B0"/>
    <w:lvl w:ilvl="0" w:tplc="F18E882A">
      <w:start w:val="1"/>
      <w:numFmt w:val="decimal"/>
      <w:pStyle w:val="berschrift2"/>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976435"/>
    <w:multiLevelType w:val="hybridMultilevel"/>
    <w:tmpl w:val="464C3D6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BD43DA"/>
    <w:multiLevelType w:val="hybridMultilevel"/>
    <w:tmpl w:val="F16E8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03A189E"/>
    <w:multiLevelType w:val="hybridMultilevel"/>
    <w:tmpl w:val="448AAD9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F557B0"/>
    <w:multiLevelType w:val="hybridMultilevel"/>
    <w:tmpl w:val="DAD823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CB6020"/>
    <w:multiLevelType w:val="hybridMultilevel"/>
    <w:tmpl w:val="E822E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656369"/>
    <w:multiLevelType w:val="hybridMultilevel"/>
    <w:tmpl w:val="1428B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51E1CAD"/>
    <w:multiLevelType w:val="hybridMultilevel"/>
    <w:tmpl w:val="CF741ADE"/>
    <w:lvl w:ilvl="0" w:tplc="FAFADADC">
      <w:start w:val="1"/>
      <w:numFmt w:val="decimal"/>
      <w:lvlText w:val="%1."/>
      <w:lvlJc w:val="left"/>
      <w:pPr>
        <w:ind w:left="720" w:hanging="360"/>
      </w:pPr>
      <w:rPr>
        <w:rFonts w:asciiTheme="minorHAnsi" w:eastAsia="MS Mincho" w:hAnsiTheme="minorHAnsi" w:cs="Times New Roman"/>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6978C9"/>
    <w:multiLevelType w:val="hybridMultilevel"/>
    <w:tmpl w:val="024439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90052AE"/>
    <w:multiLevelType w:val="hybridMultilevel"/>
    <w:tmpl w:val="85EE5A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6408F2"/>
    <w:multiLevelType w:val="hybridMultilevel"/>
    <w:tmpl w:val="EDAA3E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5807F4"/>
    <w:multiLevelType w:val="hybridMultilevel"/>
    <w:tmpl w:val="D90AD3B8"/>
    <w:lvl w:ilvl="0" w:tplc="C3D2C6CE">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46A71B3"/>
    <w:multiLevelType w:val="hybridMultilevel"/>
    <w:tmpl w:val="EF402D28"/>
    <w:lvl w:ilvl="0" w:tplc="360A6D8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EA722A"/>
    <w:multiLevelType w:val="hybridMultilevel"/>
    <w:tmpl w:val="E76EECF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C75169"/>
    <w:multiLevelType w:val="hybridMultilevel"/>
    <w:tmpl w:val="56E03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E4B0DE6"/>
    <w:multiLevelType w:val="hybridMultilevel"/>
    <w:tmpl w:val="BBC86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6D1609"/>
    <w:multiLevelType w:val="hybridMultilevel"/>
    <w:tmpl w:val="22FEEF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F6D005F"/>
    <w:multiLevelType w:val="hybridMultilevel"/>
    <w:tmpl w:val="B010FE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FBF358E"/>
    <w:multiLevelType w:val="hybridMultilevel"/>
    <w:tmpl w:val="82F0A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BED0D31"/>
    <w:multiLevelType w:val="hybridMultilevel"/>
    <w:tmpl w:val="827E902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5F6928"/>
    <w:multiLevelType w:val="hybridMultilevel"/>
    <w:tmpl w:val="05CE2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0"/>
  </w:num>
  <w:num w:numId="4">
    <w:abstractNumId w:val="2"/>
  </w:num>
  <w:num w:numId="5">
    <w:abstractNumId w:val="11"/>
  </w:num>
  <w:num w:numId="6">
    <w:abstractNumId w:val="15"/>
  </w:num>
  <w:num w:numId="7">
    <w:abstractNumId w:val="5"/>
  </w:num>
  <w:num w:numId="8">
    <w:abstractNumId w:val="20"/>
  </w:num>
  <w:num w:numId="9">
    <w:abstractNumId w:val="12"/>
  </w:num>
  <w:num w:numId="10">
    <w:abstractNumId w:val="4"/>
  </w:num>
  <w:num w:numId="11">
    <w:abstractNumId w:val="9"/>
  </w:num>
  <w:num w:numId="12">
    <w:abstractNumId w:val="16"/>
  </w:num>
  <w:num w:numId="13">
    <w:abstractNumId w:val="0"/>
    <w:lvlOverride w:ilvl="0">
      <w:startOverride w:val="1"/>
    </w:lvlOverride>
  </w:num>
  <w:num w:numId="14">
    <w:abstractNumId w:val="0"/>
  </w:num>
  <w:num w:numId="15">
    <w:abstractNumId w:val="13"/>
  </w:num>
  <w:num w:numId="16">
    <w:abstractNumId w:val="7"/>
  </w:num>
  <w:num w:numId="17">
    <w:abstractNumId w:val="0"/>
  </w:num>
  <w:num w:numId="18">
    <w:abstractNumId w:val="6"/>
  </w:num>
  <w:num w:numId="19">
    <w:abstractNumId w:val="0"/>
    <w:lvlOverride w:ilvl="0">
      <w:startOverride w:val="1"/>
    </w:lvlOverride>
  </w:num>
  <w:num w:numId="20">
    <w:abstractNumId w:val="8"/>
  </w:num>
  <w:num w:numId="21">
    <w:abstractNumId w:val="10"/>
  </w:num>
  <w:num w:numId="22">
    <w:abstractNumId w:val="3"/>
  </w:num>
  <w:num w:numId="23">
    <w:abstractNumId w:val="1"/>
  </w:num>
  <w:num w:numId="24">
    <w:abstractNumId w:val="19"/>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4096" w:nlCheck="1" w:checkStyle="0"/>
  <w:proofState w:grammar="clean"/>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80"/>
    <w:rsid w:val="00012B4C"/>
    <w:rsid w:val="000161E3"/>
    <w:rsid w:val="00016732"/>
    <w:rsid w:val="00020A9D"/>
    <w:rsid w:val="00023EE2"/>
    <w:rsid w:val="00025F11"/>
    <w:rsid w:val="00032FCA"/>
    <w:rsid w:val="0004194A"/>
    <w:rsid w:val="00041FE8"/>
    <w:rsid w:val="000433D5"/>
    <w:rsid w:val="0006392A"/>
    <w:rsid w:val="0006757F"/>
    <w:rsid w:val="000676BF"/>
    <w:rsid w:val="000711AA"/>
    <w:rsid w:val="0008441F"/>
    <w:rsid w:val="00087249"/>
    <w:rsid w:val="00091543"/>
    <w:rsid w:val="000915E6"/>
    <w:rsid w:val="00094886"/>
    <w:rsid w:val="000A4DB1"/>
    <w:rsid w:val="000C0C42"/>
    <w:rsid w:val="000C748D"/>
    <w:rsid w:val="000D0A03"/>
    <w:rsid w:val="000D317F"/>
    <w:rsid w:val="000E37CE"/>
    <w:rsid w:val="000F4634"/>
    <w:rsid w:val="000F7786"/>
    <w:rsid w:val="00100CC9"/>
    <w:rsid w:val="00104CF4"/>
    <w:rsid w:val="00110EE6"/>
    <w:rsid w:val="00113CA6"/>
    <w:rsid w:val="00117364"/>
    <w:rsid w:val="00121138"/>
    <w:rsid w:val="00122137"/>
    <w:rsid w:val="00126D4A"/>
    <w:rsid w:val="00130C20"/>
    <w:rsid w:val="0016498A"/>
    <w:rsid w:val="00165C9B"/>
    <w:rsid w:val="00167B17"/>
    <w:rsid w:val="001831CA"/>
    <w:rsid w:val="0019026C"/>
    <w:rsid w:val="0019252A"/>
    <w:rsid w:val="001A54A3"/>
    <w:rsid w:val="001A5B6E"/>
    <w:rsid w:val="001B534A"/>
    <w:rsid w:val="001B6350"/>
    <w:rsid w:val="001B7080"/>
    <w:rsid w:val="001C3DD9"/>
    <w:rsid w:val="001C52EE"/>
    <w:rsid w:val="001D28C2"/>
    <w:rsid w:val="001D49CB"/>
    <w:rsid w:val="001E36EC"/>
    <w:rsid w:val="001F587A"/>
    <w:rsid w:val="001F618A"/>
    <w:rsid w:val="002022FB"/>
    <w:rsid w:val="00203121"/>
    <w:rsid w:val="00206FE0"/>
    <w:rsid w:val="00207C98"/>
    <w:rsid w:val="00210426"/>
    <w:rsid w:val="00231B47"/>
    <w:rsid w:val="00247622"/>
    <w:rsid w:val="00255E8A"/>
    <w:rsid w:val="00272211"/>
    <w:rsid w:val="00274633"/>
    <w:rsid w:val="00284164"/>
    <w:rsid w:val="002A02C9"/>
    <w:rsid w:val="002A545D"/>
    <w:rsid w:val="002A631A"/>
    <w:rsid w:val="002B2DBE"/>
    <w:rsid w:val="002B3344"/>
    <w:rsid w:val="002B3DFE"/>
    <w:rsid w:val="002B5341"/>
    <w:rsid w:val="002C3D63"/>
    <w:rsid w:val="002C5275"/>
    <w:rsid w:val="002D1529"/>
    <w:rsid w:val="002D4288"/>
    <w:rsid w:val="002D450B"/>
    <w:rsid w:val="002E201E"/>
    <w:rsid w:val="002E6D73"/>
    <w:rsid w:val="002F22DD"/>
    <w:rsid w:val="002F65D2"/>
    <w:rsid w:val="003106A1"/>
    <w:rsid w:val="00312B6A"/>
    <w:rsid w:val="003176E8"/>
    <w:rsid w:val="00324131"/>
    <w:rsid w:val="003260FD"/>
    <w:rsid w:val="00326F10"/>
    <w:rsid w:val="0032790E"/>
    <w:rsid w:val="0033343A"/>
    <w:rsid w:val="0033617D"/>
    <w:rsid w:val="00340953"/>
    <w:rsid w:val="00341806"/>
    <w:rsid w:val="00347C9F"/>
    <w:rsid w:val="003516CC"/>
    <w:rsid w:val="00352703"/>
    <w:rsid w:val="00355828"/>
    <w:rsid w:val="00360A66"/>
    <w:rsid w:val="00363AB1"/>
    <w:rsid w:val="00366D88"/>
    <w:rsid w:val="0037466A"/>
    <w:rsid w:val="00376219"/>
    <w:rsid w:val="003857B1"/>
    <w:rsid w:val="0038645F"/>
    <w:rsid w:val="003873E3"/>
    <w:rsid w:val="00387F68"/>
    <w:rsid w:val="00391774"/>
    <w:rsid w:val="003A396C"/>
    <w:rsid w:val="003A581E"/>
    <w:rsid w:val="003B14D7"/>
    <w:rsid w:val="003B35C7"/>
    <w:rsid w:val="003B39E3"/>
    <w:rsid w:val="003B409F"/>
    <w:rsid w:val="003B6C2C"/>
    <w:rsid w:val="003C5DC0"/>
    <w:rsid w:val="003D0B0F"/>
    <w:rsid w:val="003D0E38"/>
    <w:rsid w:val="003D3A6A"/>
    <w:rsid w:val="003D4912"/>
    <w:rsid w:val="003D4C84"/>
    <w:rsid w:val="003E0F7B"/>
    <w:rsid w:val="003E3596"/>
    <w:rsid w:val="003F2CF0"/>
    <w:rsid w:val="003F3559"/>
    <w:rsid w:val="003F6853"/>
    <w:rsid w:val="00410311"/>
    <w:rsid w:val="00415F3C"/>
    <w:rsid w:val="00421A32"/>
    <w:rsid w:val="00430555"/>
    <w:rsid w:val="0044179C"/>
    <w:rsid w:val="00447801"/>
    <w:rsid w:val="004617E4"/>
    <w:rsid w:val="00464D2A"/>
    <w:rsid w:val="0047100C"/>
    <w:rsid w:val="004757C1"/>
    <w:rsid w:val="004A710D"/>
    <w:rsid w:val="004C2146"/>
    <w:rsid w:val="004E294D"/>
    <w:rsid w:val="004F14A3"/>
    <w:rsid w:val="004F1FEE"/>
    <w:rsid w:val="00505A51"/>
    <w:rsid w:val="00511741"/>
    <w:rsid w:val="005178C4"/>
    <w:rsid w:val="005213CC"/>
    <w:rsid w:val="005215D2"/>
    <w:rsid w:val="00523AF9"/>
    <w:rsid w:val="00530A1C"/>
    <w:rsid w:val="00541B0F"/>
    <w:rsid w:val="005503FB"/>
    <w:rsid w:val="005532AD"/>
    <w:rsid w:val="005559D9"/>
    <w:rsid w:val="005572A6"/>
    <w:rsid w:val="0056085A"/>
    <w:rsid w:val="00562AA0"/>
    <w:rsid w:val="00565752"/>
    <w:rsid w:val="00572869"/>
    <w:rsid w:val="00573C0E"/>
    <w:rsid w:val="0057710E"/>
    <w:rsid w:val="00592C8F"/>
    <w:rsid w:val="005A1B26"/>
    <w:rsid w:val="005A629E"/>
    <w:rsid w:val="005A6567"/>
    <w:rsid w:val="005B1EC5"/>
    <w:rsid w:val="005C75F5"/>
    <w:rsid w:val="005C7A5E"/>
    <w:rsid w:val="005D56B6"/>
    <w:rsid w:val="005E4D47"/>
    <w:rsid w:val="005E6B3B"/>
    <w:rsid w:val="005F2B51"/>
    <w:rsid w:val="005F48CA"/>
    <w:rsid w:val="00602794"/>
    <w:rsid w:val="006077B0"/>
    <w:rsid w:val="00613DF6"/>
    <w:rsid w:val="0061776E"/>
    <w:rsid w:val="00622992"/>
    <w:rsid w:val="006236F1"/>
    <w:rsid w:val="006429AB"/>
    <w:rsid w:val="00645365"/>
    <w:rsid w:val="00647757"/>
    <w:rsid w:val="00650A31"/>
    <w:rsid w:val="00651762"/>
    <w:rsid w:val="00651D29"/>
    <w:rsid w:val="0065244A"/>
    <w:rsid w:val="00665467"/>
    <w:rsid w:val="00666175"/>
    <w:rsid w:val="006842AB"/>
    <w:rsid w:val="006850D3"/>
    <w:rsid w:val="0068645F"/>
    <w:rsid w:val="00692691"/>
    <w:rsid w:val="006935AA"/>
    <w:rsid w:val="00694388"/>
    <w:rsid w:val="0069489F"/>
    <w:rsid w:val="006963DD"/>
    <w:rsid w:val="00697812"/>
    <w:rsid w:val="006A0DD1"/>
    <w:rsid w:val="006B27F4"/>
    <w:rsid w:val="006C591D"/>
    <w:rsid w:val="006C676B"/>
    <w:rsid w:val="006D1FE5"/>
    <w:rsid w:val="006D2A53"/>
    <w:rsid w:val="006E1050"/>
    <w:rsid w:val="006E5C0D"/>
    <w:rsid w:val="006E5E25"/>
    <w:rsid w:val="00707226"/>
    <w:rsid w:val="007076CC"/>
    <w:rsid w:val="00710D2B"/>
    <w:rsid w:val="00711931"/>
    <w:rsid w:val="00717A25"/>
    <w:rsid w:val="007205B6"/>
    <w:rsid w:val="00725C8F"/>
    <w:rsid w:val="00732E63"/>
    <w:rsid w:val="00735A84"/>
    <w:rsid w:val="00742E4C"/>
    <w:rsid w:val="00756C93"/>
    <w:rsid w:val="00760E17"/>
    <w:rsid w:val="00763AB9"/>
    <w:rsid w:val="00765053"/>
    <w:rsid w:val="0076679C"/>
    <w:rsid w:val="00773C00"/>
    <w:rsid w:val="007772F4"/>
    <w:rsid w:val="00796B05"/>
    <w:rsid w:val="007A469C"/>
    <w:rsid w:val="007A65A7"/>
    <w:rsid w:val="007B0332"/>
    <w:rsid w:val="007B0A19"/>
    <w:rsid w:val="007B690F"/>
    <w:rsid w:val="007B7380"/>
    <w:rsid w:val="007C0D7D"/>
    <w:rsid w:val="007D7B26"/>
    <w:rsid w:val="007E4E8C"/>
    <w:rsid w:val="007E5764"/>
    <w:rsid w:val="00803497"/>
    <w:rsid w:val="008036AF"/>
    <w:rsid w:val="00807F88"/>
    <w:rsid w:val="008145D9"/>
    <w:rsid w:val="00820F11"/>
    <w:rsid w:val="00822A3C"/>
    <w:rsid w:val="00830122"/>
    <w:rsid w:val="00847E66"/>
    <w:rsid w:val="008569EA"/>
    <w:rsid w:val="00861D40"/>
    <w:rsid w:val="008701F3"/>
    <w:rsid w:val="008746A7"/>
    <w:rsid w:val="00875511"/>
    <w:rsid w:val="0087703B"/>
    <w:rsid w:val="00881FAA"/>
    <w:rsid w:val="00883F3E"/>
    <w:rsid w:val="008919D1"/>
    <w:rsid w:val="008B2B6F"/>
    <w:rsid w:val="008B3415"/>
    <w:rsid w:val="008B4E59"/>
    <w:rsid w:val="008C07E9"/>
    <w:rsid w:val="008C1415"/>
    <w:rsid w:val="008C784B"/>
    <w:rsid w:val="008D0B2D"/>
    <w:rsid w:val="008F1637"/>
    <w:rsid w:val="008F2087"/>
    <w:rsid w:val="008F243F"/>
    <w:rsid w:val="008F684C"/>
    <w:rsid w:val="00911C46"/>
    <w:rsid w:val="009207C8"/>
    <w:rsid w:val="009304D1"/>
    <w:rsid w:val="009458F7"/>
    <w:rsid w:val="009556AE"/>
    <w:rsid w:val="00957B6B"/>
    <w:rsid w:val="00960296"/>
    <w:rsid w:val="0096216B"/>
    <w:rsid w:val="00963657"/>
    <w:rsid w:val="00977E0F"/>
    <w:rsid w:val="00980660"/>
    <w:rsid w:val="00981BE4"/>
    <w:rsid w:val="009A278D"/>
    <w:rsid w:val="009A5342"/>
    <w:rsid w:val="009A551E"/>
    <w:rsid w:val="009B3015"/>
    <w:rsid w:val="009C3E3F"/>
    <w:rsid w:val="009C44F7"/>
    <w:rsid w:val="009C7440"/>
    <w:rsid w:val="009D05C6"/>
    <w:rsid w:val="009D097C"/>
    <w:rsid w:val="009D1E3B"/>
    <w:rsid w:val="009D3E4E"/>
    <w:rsid w:val="009E2C57"/>
    <w:rsid w:val="009E69BA"/>
    <w:rsid w:val="00A030B7"/>
    <w:rsid w:val="00A03277"/>
    <w:rsid w:val="00A16445"/>
    <w:rsid w:val="00A21420"/>
    <w:rsid w:val="00A3460D"/>
    <w:rsid w:val="00A41B2B"/>
    <w:rsid w:val="00A50002"/>
    <w:rsid w:val="00A522D8"/>
    <w:rsid w:val="00A60D41"/>
    <w:rsid w:val="00A6208A"/>
    <w:rsid w:val="00A63A9F"/>
    <w:rsid w:val="00A7389F"/>
    <w:rsid w:val="00A8588A"/>
    <w:rsid w:val="00A9001B"/>
    <w:rsid w:val="00A91B35"/>
    <w:rsid w:val="00A920CD"/>
    <w:rsid w:val="00A9228D"/>
    <w:rsid w:val="00A93499"/>
    <w:rsid w:val="00A9724B"/>
    <w:rsid w:val="00AB2F49"/>
    <w:rsid w:val="00AC7051"/>
    <w:rsid w:val="00AE1ACA"/>
    <w:rsid w:val="00AF3F71"/>
    <w:rsid w:val="00B008D3"/>
    <w:rsid w:val="00B02F82"/>
    <w:rsid w:val="00B101D3"/>
    <w:rsid w:val="00B22B60"/>
    <w:rsid w:val="00B30254"/>
    <w:rsid w:val="00B31FAA"/>
    <w:rsid w:val="00B32BF4"/>
    <w:rsid w:val="00B37674"/>
    <w:rsid w:val="00B45B14"/>
    <w:rsid w:val="00B46FCB"/>
    <w:rsid w:val="00B4717F"/>
    <w:rsid w:val="00B501AE"/>
    <w:rsid w:val="00B53DE2"/>
    <w:rsid w:val="00B53DF4"/>
    <w:rsid w:val="00B541A5"/>
    <w:rsid w:val="00B55178"/>
    <w:rsid w:val="00B57EA5"/>
    <w:rsid w:val="00B66607"/>
    <w:rsid w:val="00B70976"/>
    <w:rsid w:val="00B82A88"/>
    <w:rsid w:val="00B9418E"/>
    <w:rsid w:val="00B94F53"/>
    <w:rsid w:val="00B96869"/>
    <w:rsid w:val="00BA0B76"/>
    <w:rsid w:val="00BA2571"/>
    <w:rsid w:val="00BB3669"/>
    <w:rsid w:val="00BB585F"/>
    <w:rsid w:val="00BB6706"/>
    <w:rsid w:val="00BC064C"/>
    <w:rsid w:val="00BC4C42"/>
    <w:rsid w:val="00BC780B"/>
    <w:rsid w:val="00BC7A34"/>
    <w:rsid w:val="00BE7887"/>
    <w:rsid w:val="00C004FA"/>
    <w:rsid w:val="00C01FF8"/>
    <w:rsid w:val="00C20C7F"/>
    <w:rsid w:val="00C243B8"/>
    <w:rsid w:val="00C5296A"/>
    <w:rsid w:val="00C53098"/>
    <w:rsid w:val="00C5574D"/>
    <w:rsid w:val="00C633C0"/>
    <w:rsid w:val="00C830F9"/>
    <w:rsid w:val="00C917E6"/>
    <w:rsid w:val="00CC4109"/>
    <w:rsid w:val="00CC4993"/>
    <w:rsid w:val="00CC4DF0"/>
    <w:rsid w:val="00CD3F97"/>
    <w:rsid w:val="00CF41A3"/>
    <w:rsid w:val="00D05E0A"/>
    <w:rsid w:val="00D173B0"/>
    <w:rsid w:val="00D22258"/>
    <w:rsid w:val="00D23624"/>
    <w:rsid w:val="00D26866"/>
    <w:rsid w:val="00D31E51"/>
    <w:rsid w:val="00D33F8D"/>
    <w:rsid w:val="00D434C9"/>
    <w:rsid w:val="00D51E30"/>
    <w:rsid w:val="00D530AB"/>
    <w:rsid w:val="00D60EED"/>
    <w:rsid w:val="00D67876"/>
    <w:rsid w:val="00D70440"/>
    <w:rsid w:val="00D82804"/>
    <w:rsid w:val="00D85A9B"/>
    <w:rsid w:val="00DA2354"/>
    <w:rsid w:val="00DA43D6"/>
    <w:rsid w:val="00DA56F7"/>
    <w:rsid w:val="00DB091C"/>
    <w:rsid w:val="00DC5854"/>
    <w:rsid w:val="00DD6604"/>
    <w:rsid w:val="00DD7192"/>
    <w:rsid w:val="00DE0F74"/>
    <w:rsid w:val="00DE16CF"/>
    <w:rsid w:val="00DE7B32"/>
    <w:rsid w:val="00DF16FC"/>
    <w:rsid w:val="00E01E3E"/>
    <w:rsid w:val="00E06676"/>
    <w:rsid w:val="00E06D22"/>
    <w:rsid w:val="00E10DFA"/>
    <w:rsid w:val="00E318E6"/>
    <w:rsid w:val="00E32CEB"/>
    <w:rsid w:val="00E77C94"/>
    <w:rsid w:val="00E802B5"/>
    <w:rsid w:val="00E8175C"/>
    <w:rsid w:val="00E87E2B"/>
    <w:rsid w:val="00E92755"/>
    <w:rsid w:val="00E962C8"/>
    <w:rsid w:val="00E97842"/>
    <w:rsid w:val="00EA17E1"/>
    <w:rsid w:val="00EA21C9"/>
    <w:rsid w:val="00EA23D3"/>
    <w:rsid w:val="00EA5DFF"/>
    <w:rsid w:val="00EC3234"/>
    <w:rsid w:val="00EC6790"/>
    <w:rsid w:val="00ED447D"/>
    <w:rsid w:val="00ED75B1"/>
    <w:rsid w:val="00EF7D40"/>
    <w:rsid w:val="00F11D7E"/>
    <w:rsid w:val="00F1428A"/>
    <w:rsid w:val="00F27C8D"/>
    <w:rsid w:val="00F27D74"/>
    <w:rsid w:val="00F31EEC"/>
    <w:rsid w:val="00F343A3"/>
    <w:rsid w:val="00F41668"/>
    <w:rsid w:val="00F423A7"/>
    <w:rsid w:val="00F45E9E"/>
    <w:rsid w:val="00F50ED4"/>
    <w:rsid w:val="00F56E4E"/>
    <w:rsid w:val="00F619C8"/>
    <w:rsid w:val="00F638D3"/>
    <w:rsid w:val="00F64C70"/>
    <w:rsid w:val="00F70717"/>
    <w:rsid w:val="00F72768"/>
    <w:rsid w:val="00F81E71"/>
    <w:rsid w:val="00F867BA"/>
    <w:rsid w:val="00F96D31"/>
    <w:rsid w:val="00FA58E9"/>
    <w:rsid w:val="00FB638D"/>
    <w:rsid w:val="00FC667E"/>
    <w:rsid w:val="00FC74D4"/>
    <w:rsid w:val="00FD0CDD"/>
    <w:rsid w:val="00FD121D"/>
    <w:rsid w:val="00FD18F2"/>
    <w:rsid w:val="00FD322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0E4EB7"/>
  <w14:defaultImageDpi w14:val="300"/>
  <w15:docId w15:val="{B7AA5FE2-DA96-41CC-81D7-7BD798BF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676B"/>
    <w:rPr>
      <w:rFonts w:asciiTheme="minorHAnsi" w:hAnsiTheme="minorHAnsi"/>
      <w:sz w:val="32"/>
      <w:szCs w:val="24"/>
    </w:rPr>
  </w:style>
  <w:style w:type="paragraph" w:styleId="berschrift1">
    <w:name w:val="heading 1"/>
    <w:basedOn w:val="Standard"/>
    <w:next w:val="Standard"/>
    <w:link w:val="berschrift1Zchn"/>
    <w:uiPriority w:val="9"/>
    <w:qFormat/>
    <w:rsid w:val="00E318E6"/>
    <w:pPr>
      <w:keepNext/>
      <w:outlineLvl w:val="0"/>
    </w:pPr>
    <w:rPr>
      <w:rFonts w:eastAsiaTheme="majorEastAsia" w:cstheme="majorBidi"/>
      <w:b/>
      <w:bCs/>
      <w:kern w:val="32"/>
      <w:szCs w:val="28"/>
    </w:rPr>
  </w:style>
  <w:style w:type="paragraph" w:styleId="berschrift2">
    <w:name w:val="heading 2"/>
    <w:basedOn w:val="Standard"/>
    <w:next w:val="Standard"/>
    <w:link w:val="berschrift2Zchn"/>
    <w:uiPriority w:val="9"/>
    <w:unhideWhenUsed/>
    <w:qFormat/>
    <w:rsid w:val="00041FE8"/>
    <w:pPr>
      <w:keepNext/>
      <w:numPr>
        <w:numId w:val="3"/>
      </w:numPr>
      <w:spacing w:line="360" w:lineRule="auto"/>
      <w:outlineLvl w:val="1"/>
    </w:pPr>
    <w:rPr>
      <w:rFonts w:eastAsiaTheme="majorEastAsia" w:cstheme="majorBidi"/>
      <w:b/>
      <w:bCs/>
      <w:iCs/>
      <w:caps/>
      <w:color w:val="E36C0A" w:themeColor="accent6" w:themeShade="BF"/>
      <w:sz w:val="40"/>
      <w:szCs w:val="28"/>
    </w:rPr>
  </w:style>
  <w:style w:type="paragraph" w:styleId="berschrift3">
    <w:name w:val="heading 3"/>
    <w:basedOn w:val="Standard"/>
    <w:next w:val="Standard"/>
    <w:link w:val="berschrift3Zchn"/>
    <w:uiPriority w:val="9"/>
    <w:unhideWhenUsed/>
    <w:qFormat/>
    <w:rsid w:val="00AE1ACA"/>
    <w:pPr>
      <w:keepNext/>
      <w:spacing w:before="240" w:after="60"/>
      <w:outlineLvl w:val="2"/>
    </w:pPr>
    <w:rPr>
      <w:rFonts w:eastAsiaTheme="majorEastAsia" w:cstheme="majorBidi"/>
      <w:b/>
      <w:bCs/>
      <w:color w:val="31849B" w:themeColor="accent5"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8036AF"/>
    <w:rPr>
      <w:color w:val="0000FF"/>
      <w:u w:val="single"/>
    </w:rPr>
  </w:style>
  <w:style w:type="paragraph" w:styleId="Fuzeile">
    <w:name w:val="footer"/>
    <w:basedOn w:val="Standard"/>
    <w:link w:val="FuzeileZchn"/>
    <w:uiPriority w:val="99"/>
    <w:unhideWhenUsed/>
    <w:rsid w:val="005C75F5"/>
    <w:pPr>
      <w:tabs>
        <w:tab w:val="center" w:pos="4536"/>
        <w:tab w:val="right" w:pos="9072"/>
      </w:tabs>
    </w:pPr>
  </w:style>
  <w:style w:type="character" w:customStyle="1" w:styleId="FuzeileZchn">
    <w:name w:val="Fußzeile Zchn"/>
    <w:basedOn w:val="Absatz-Standardschriftart"/>
    <w:link w:val="Fuzeile"/>
    <w:uiPriority w:val="99"/>
    <w:rsid w:val="005C75F5"/>
  </w:style>
  <w:style w:type="character" w:styleId="Seitenzahl">
    <w:name w:val="page number"/>
    <w:uiPriority w:val="99"/>
    <w:semiHidden/>
    <w:unhideWhenUsed/>
    <w:rsid w:val="005C75F5"/>
  </w:style>
  <w:style w:type="character" w:customStyle="1" w:styleId="berschrift1Zchn">
    <w:name w:val="Überschrift 1 Zchn"/>
    <w:basedOn w:val="Absatz-Standardschriftart"/>
    <w:link w:val="berschrift1"/>
    <w:uiPriority w:val="9"/>
    <w:rsid w:val="00E318E6"/>
    <w:rPr>
      <w:rFonts w:asciiTheme="minorHAnsi" w:eastAsiaTheme="majorEastAsia" w:hAnsiTheme="minorHAnsi" w:cstheme="majorBidi"/>
      <w:b/>
      <w:bCs/>
      <w:kern w:val="32"/>
      <w:sz w:val="28"/>
      <w:szCs w:val="28"/>
    </w:rPr>
  </w:style>
  <w:style w:type="character" w:customStyle="1" w:styleId="berschrift2Zchn">
    <w:name w:val="Überschrift 2 Zchn"/>
    <w:basedOn w:val="Absatz-Standardschriftart"/>
    <w:link w:val="berschrift2"/>
    <w:uiPriority w:val="9"/>
    <w:rsid w:val="00041FE8"/>
    <w:rPr>
      <w:rFonts w:asciiTheme="minorHAnsi" w:eastAsiaTheme="majorEastAsia" w:hAnsiTheme="minorHAnsi" w:cstheme="majorBidi"/>
      <w:b/>
      <w:bCs/>
      <w:iCs/>
      <w:caps/>
      <w:color w:val="E36C0A" w:themeColor="accent6" w:themeShade="BF"/>
      <w:sz w:val="40"/>
      <w:szCs w:val="28"/>
    </w:rPr>
  </w:style>
  <w:style w:type="character" w:customStyle="1" w:styleId="berschrift3Zchn">
    <w:name w:val="Überschrift 3 Zchn"/>
    <w:basedOn w:val="Absatz-Standardschriftart"/>
    <w:link w:val="berschrift3"/>
    <w:uiPriority w:val="9"/>
    <w:rsid w:val="00AE1ACA"/>
    <w:rPr>
      <w:rFonts w:asciiTheme="minorHAnsi" w:eastAsiaTheme="majorEastAsia" w:hAnsiTheme="minorHAnsi" w:cstheme="majorBidi"/>
      <w:b/>
      <w:bCs/>
      <w:color w:val="31849B" w:themeColor="accent5" w:themeShade="BF"/>
      <w:sz w:val="32"/>
      <w:szCs w:val="26"/>
    </w:rPr>
  </w:style>
  <w:style w:type="paragraph" w:styleId="Listenabsatz">
    <w:name w:val="List Paragraph"/>
    <w:basedOn w:val="Standard"/>
    <w:uiPriority w:val="34"/>
    <w:qFormat/>
    <w:rsid w:val="00A8588A"/>
    <w:pPr>
      <w:ind w:left="720"/>
      <w:contextualSpacing/>
    </w:pPr>
  </w:style>
  <w:style w:type="paragraph" w:styleId="Sprechblasentext">
    <w:name w:val="Balloon Text"/>
    <w:basedOn w:val="Standard"/>
    <w:link w:val="SprechblasentextZchn"/>
    <w:uiPriority w:val="99"/>
    <w:semiHidden/>
    <w:unhideWhenUsed/>
    <w:rsid w:val="003B6C2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6C2C"/>
    <w:rPr>
      <w:rFonts w:ascii="Segoe UI" w:hAnsi="Segoe UI" w:cs="Segoe UI"/>
      <w:sz w:val="18"/>
      <w:szCs w:val="18"/>
    </w:rPr>
  </w:style>
  <w:style w:type="character" w:styleId="BesuchterLink">
    <w:name w:val="FollowedHyperlink"/>
    <w:basedOn w:val="Absatz-Standardschriftart"/>
    <w:uiPriority w:val="99"/>
    <w:semiHidden/>
    <w:unhideWhenUsed/>
    <w:rsid w:val="009A278D"/>
    <w:rPr>
      <w:color w:val="800080" w:themeColor="followedHyperlink"/>
      <w:u w:val="single"/>
    </w:rPr>
  </w:style>
  <w:style w:type="paragraph" w:styleId="Kopfzeile">
    <w:name w:val="header"/>
    <w:basedOn w:val="Standard"/>
    <w:link w:val="KopfzeileZchn"/>
    <w:uiPriority w:val="99"/>
    <w:unhideWhenUsed/>
    <w:rsid w:val="00742E4C"/>
    <w:pPr>
      <w:tabs>
        <w:tab w:val="center" w:pos="4536"/>
        <w:tab w:val="right" w:pos="9072"/>
      </w:tabs>
    </w:pPr>
  </w:style>
  <w:style w:type="character" w:customStyle="1" w:styleId="KopfzeileZchn">
    <w:name w:val="Kopfzeile Zchn"/>
    <w:basedOn w:val="Absatz-Standardschriftart"/>
    <w:link w:val="Kopfzeile"/>
    <w:uiPriority w:val="99"/>
    <w:rsid w:val="00742E4C"/>
    <w:rPr>
      <w:rFonts w:asciiTheme="minorHAnsi" w:hAnsiTheme="minorHAnsi"/>
      <w:sz w:val="28"/>
      <w:szCs w:val="24"/>
    </w:rPr>
  </w:style>
  <w:style w:type="table" w:styleId="Tabellenraster">
    <w:name w:val="Table Grid"/>
    <w:basedOn w:val="NormaleTabelle"/>
    <w:uiPriority w:val="59"/>
    <w:rsid w:val="00CC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4">
    <w:name w:val="Grid Table 1 Light Accent 4"/>
    <w:basedOn w:val="NormaleTabelle"/>
    <w:uiPriority w:val="46"/>
    <w:rsid w:val="00CC499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netztabelle4Akzent1">
    <w:name w:val="Grid Table 4 Accent 1"/>
    <w:basedOn w:val="NormaleTabelle"/>
    <w:uiPriority w:val="49"/>
    <w:rsid w:val="00CC499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Kommentarzeichen">
    <w:name w:val="annotation reference"/>
    <w:basedOn w:val="Absatz-Standardschriftart"/>
    <w:uiPriority w:val="99"/>
    <w:semiHidden/>
    <w:unhideWhenUsed/>
    <w:rsid w:val="00541B0F"/>
    <w:rPr>
      <w:sz w:val="16"/>
      <w:szCs w:val="16"/>
    </w:rPr>
  </w:style>
  <w:style w:type="paragraph" w:styleId="Kommentartext">
    <w:name w:val="annotation text"/>
    <w:basedOn w:val="Standard"/>
    <w:link w:val="KommentartextZchn"/>
    <w:uiPriority w:val="99"/>
    <w:semiHidden/>
    <w:unhideWhenUsed/>
    <w:rsid w:val="00541B0F"/>
    <w:rPr>
      <w:sz w:val="20"/>
      <w:szCs w:val="20"/>
    </w:rPr>
  </w:style>
  <w:style w:type="character" w:customStyle="1" w:styleId="KommentartextZchn">
    <w:name w:val="Kommentartext Zchn"/>
    <w:basedOn w:val="Absatz-Standardschriftart"/>
    <w:link w:val="Kommentartext"/>
    <w:uiPriority w:val="99"/>
    <w:semiHidden/>
    <w:rsid w:val="00541B0F"/>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541B0F"/>
    <w:rPr>
      <w:b/>
      <w:bCs/>
    </w:rPr>
  </w:style>
  <w:style w:type="character" w:customStyle="1" w:styleId="KommentarthemaZchn">
    <w:name w:val="Kommentarthema Zchn"/>
    <w:basedOn w:val="KommentartextZchn"/>
    <w:link w:val="Kommentarthema"/>
    <w:uiPriority w:val="99"/>
    <w:semiHidden/>
    <w:rsid w:val="00541B0F"/>
    <w:rPr>
      <w:rFonts w:asciiTheme="minorHAnsi" w:hAnsiTheme="minorHAnsi"/>
      <w:b/>
      <w:bCs/>
    </w:rPr>
  </w:style>
  <w:style w:type="table" w:styleId="Gitternetztabelle4Akzent6">
    <w:name w:val="Grid Table 4 Accent 6"/>
    <w:basedOn w:val="NormaleTabelle"/>
    <w:uiPriority w:val="49"/>
    <w:rsid w:val="0056085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44">
      <w:bodyDiv w:val="1"/>
      <w:marLeft w:val="0"/>
      <w:marRight w:val="0"/>
      <w:marTop w:val="0"/>
      <w:marBottom w:val="0"/>
      <w:divBdr>
        <w:top w:val="none" w:sz="0" w:space="0" w:color="auto"/>
        <w:left w:val="none" w:sz="0" w:space="0" w:color="auto"/>
        <w:bottom w:val="none" w:sz="0" w:space="0" w:color="auto"/>
        <w:right w:val="none" w:sz="0" w:space="0" w:color="auto"/>
      </w:divBdr>
    </w:div>
    <w:div w:id="57436331">
      <w:bodyDiv w:val="1"/>
      <w:marLeft w:val="0"/>
      <w:marRight w:val="0"/>
      <w:marTop w:val="0"/>
      <w:marBottom w:val="0"/>
      <w:divBdr>
        <w:top w:val="none" w:sz="0" w:space="0" w:color="auto"/>
        <w:left w:val="none" w:sz="0" w:space="0" w:color="auto"/>
        <w:bottom w:val="none" w:sz="0" w:space="0" w:color="auto"/>
        <w:right w:val="none" w:sz="0" w:space="0" w:color="auto"/>
      </w:divBdr>
    </w:div>
    <w:div w:id="706754569">
      <w:bodyDiv w:val="1"/>
      <w:marLeft w:val="0"/>
      <w:marRight w:val="0"/>
      <w:marTop w:val="0"/>
      <w:marBottom w:val="0"/>
      <w:divBdr>
        <w:top w:val="none" w:sz="0" w:space="0" w:color="auto"/>
        <w:left w:val="none" w:sz="0" w:space="0" w:color="auto"/>
        <w:bottom w:val="none" w:sz="0" w:space="0" w:color="auto"/>
        <w:right w:val="none" w:sz="0" w:space="0" w:color="auto"/>
      </w:divBdr>
    </w:div>
    <w:div w:id="2052225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gya\Documents\Vorlagen\Artikel.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8E110-0F44-4194-8C66-B480E96C3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Artikel.dotx</Template>
  <TotalTime>0</TotalTime>
  <Pages>10</Pages>
  <Words>1561</Words>
  <Characters>9835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SCM</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Adigüzel, Yasin</dc:creator>
  <cp:keywords/>
  <dc:description/>
  <cp:lastModifiedBy>Gunesch, Vanessa</cp:lastModifiedBy>
  <cp:revision>107</cp:revision>
  <cp:lastPrinted>2019-04-06T09:12:00Z</cp:lastPrinted>
  <dcterms:created xsi:type="dcterms:W3CDTF">2023-04-19T06:04:00Z</dcterms:created>
  <dcterms:modified xsi:type="dcterms:W3CDTF">2024-05-06T14:53:00Z</dcterms:modified>
</cp:coreProperties>
</file>